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1E0" w:firstRow="1" w:lastRow="1" w:firstColumn="1" w:lastColumn="1" w:noHBand="0" w:noVBand="0"/>
      </w:tblPr>
      <w:tblGrid>
        <w:gridCol w:w="1897"/>
        <w:gridCol w:w="8039"/>
      </w:tblGrid>
      <w:tr w:rsidR="0058189F" w:rsidRPr="00E00BBD" w14:paraId="69BD1CE4" w14:textId="77777777" w:rsidTr="002E7103">
        <w:trPr>
          <w:trHeight w:val="1440"/>
        </w:trPr>
        <w:tc>
          <w:tcPr>
            <w:tcW w:w="1908" w:type="dxa"/>
            <w:tcBorders>
              <w:bottom w:val="single" w:sz="4" w:space="0" w:color="auto"/>
            </w:tcBorders>
          </w:tcPr>
          <w:p w14:paraId="25D8E1AE" w14:textId="77777777" w:rsidR="0058189F" w:rsidRPr="00E00BBD" w:rsidRDefault="00FC34AC" w:rsidP="00722035">
            <w:pPr>
              <w:spacing w:after="120"/>
              <w:jc w:val="right"/>
              <w:rPr>
                <w:rFonts w:asciiTheme="minorHAnsi" w:hAnsiTheme="minorHAnsi" w:cs="Times New Roman"/>
                <w:sz w:val="24"/>
                <w:szCs w:val="24"/>
              </w:rPr>
            </w:pPr>
            <w:r w:rsidRPr="00E00BBD">
              <w:rPr>
                <w:rFonts w:asciiTheme="minorHAnsi" w:hAnsiTheme="minorHAnsi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273F59D" wp14:editId="35A2349E">
                  <wp:extent cx="768096" cy="914400"/>
                  <wp:effectExtent l="0" t="0" r="0" b="0"/>
                  <wp:docPr id="1" name="Picture 1" descr="Coldstream logo COLOURED 272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dstream logo COLOURED 272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0C569273" w14:textId="77777777" w:rsidR="0058189F" w:rsidRPr="00E00BBD" w:rsidRDefault="0058189F" w:rsidP="003B09C2">
            <w:pPr>
              <w:jc w:val="right"/>
              <w:rPr>
                <w:rFonts w:asciiTheme="minorHAnsi" w:hAnsiTheme="minorHAnsi" w:cs="Times New Roman"/>
                <w:b/>
                <w:sz w:val="44"/>
                <w:szCs w:val="24"/>
              </w:rPr>
            </w:pPr>
            <w:r w:rsidRPr="00E00BBD">
              <w:rPr>
                <w:rFonts w:asciiTheme="minorHAnsi" w:hAnsiTheme="minorHAnsi" w:cs="Times New Roman"/>
                <w:b/>
                <w:sz w:val="44"/>
                <w:szCs w:val="24"/>
              </w:rPr>
              <w:t>MEDIA RELEASE</w:t>
            </w:r>
          </w:p>
          <w:p w14:paraId="703D0F21" w14:textId="77777777" w:rsidR="003B09C2" w:rsidRPr="00E00BBD" w:rsidRDefault="003B09C2" w:rsidP="003B09C2">
            <w:pPr>
              <w:jc w:val="right"/>
              <w:outlineLvl w:val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E00BBD">
              <w:rPr>
                <w:rFonts w:asciiTheme="minorHAnsi" w:hAnsiTheme="minorHAnsi" w:cs="Times New Roman"/>
                <w:b/>
                <w:sz w:val="24"/>
                <w:szCs w:val="24"/>
              </w:rPr>
              <w:t>DISTRICT OF COLDSTREAM</w:t>
            </w:r>
          </w:p>
          <w:p w14:paraId="717A5E85" w14:textId="77777777" w:rsidR="003B09C2" w:rsidRPr="00E00BBD" w:rsidRDefault="003B09C2" w:rsidP="003B09C2">
            <w:pPr>
              <w:jc w:val="right"/>
              <w:rPr>
                <w:rFonts w:asciiTheme="minorHAnsi" w:hAnsiTheme="minorHAnsi" w:cs="Times New Roman"/>
                <w:sz w:val="24"/>
                <w:szCs w:val="24"/>
              </w:rPr>
            </w:pPr>
            <w:r w:rsidRPr="00E00BBD">
              <w:rPr>
                <w:rFonts w:asciiTheme="minorHAnsi" w:hAnsiTheme="minorHAnsi" w:cs="Times New Roman"/>
                <w:sz w:val="24"/>
                <w:szCs w:val="24"/>
              </w:rPr>
              <w:t>9901 Kalamalka Road</w:t>
            </w:r>
          </w:p>
          <w:p w14:paraId="7E890621" w14:textId="77777777" w:rsidR="003B09C2" w:rsidRPr="00E00BBD" w:rsidRDefault="003B09C2" w:rsidP="003B09C2">
            <w:pPr>
              <w:jc w:val="right"/>
              <w:rPr>
                <w:rFonts w:asciiTheme="minorHAnsi" w:hAnsiTheme="minorHAnsi" w:cs="Times New Roman"/>
                <w:sz w:val="24"/>
                <w:szCs w:val="24"/>
              </w:rPr>
            </w:pPr>
            <w:r w:rsidRPr="00E00BBD">
              <w:rPr>
                <w:rFonts w:asciiTheme="minorHAnsi" w:hAnsiTheme="minorHAnsi" w:cs="Times New Roman"/>
                <w:sz w:val="24"/>
                <w:szCs w:val="24"/>
              </w:rPr>
              <w:t>Coldstream, BC    V1B 1L6</w:t>
            </w:r>
          </w:p>
        </w:tc>
      </w:tr>
      <w:tr w:rsidR="003B09C2" w:rsidRPr="003335D5" w14:paraId="34E27815" w14:textId="77777777" w:rsidTr="002E7103">
        <w:trPr>
          <w:trHeight w:val="1440"/>
        </w:trPr>
        <w:tc>
          <w:tcPr>
            <w:tcW w:w="10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A4F3E" w14:textId="77777777" w:rsidR="003B09C2" w:rsidRPr="00F56DA2" w:rsidRDefault="003B09C2" w:rsidP="00F56DA2">
            <w:pPr>
              <w:rPr>
                <w:rFonts w:asciiTheme="minorHAnsi" w:hAnsiTheme="minorHAnsi" w:cs="Times New Roman"/>
                <w:sz w:val="22"/>
                <w:szCs w:val="22"/>
              </w:rPr>
            </w:pPr>
          </w:p>
          <w:p w14:paraId="018EAD08" w14:textId="77777777" w:rsidR="003B09C2" w:rsidRPr="00F56DA2" w:rsidRDefault="003B09C2" w:rsidP="00F56DA2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F56DA2">
              <w:rPr>
                <w:rFonts w:asciiTheme="minorHAnsi" w:hAnsiTheme="minorHAnsi" w:cs="Times New Roman"/>
                <w:sz w:val="22"/>
                <w:szCs w:val="22"/>
              </w:rPr>
              <w:t>FOR IMMEDIATE RELEASE</w:t>
            </w:r>
          </w:p>
          <w:p w14:paraId="5990C586" w14:textId="77777777" w:rsidR="003B09C2" w:rsidRPr="00F56DA2" w:rsidRDefault="003B09C2" w:rsidP="00F56DA2">
            <w:pPr>
              <w:rPr>
                <w:rFonts w:asciiTheme="minorHAnsi" w:hAnsiTheme="minorHAnsi" w:cs="Times New Roman"/>
                <w:b/>
                <w:sz w:val="22"/>
                <w:szCs w:val="22"/>
              </w:rPr>
            </w:pPr>
          </w:p>
          <w:p w14:paraId="21F699AC" w14:textId="2E5F9D5B" w:rsidR="00F56DA2" w:rsidRPr="00F56DA2" w:rsidRDefault="003B09C2" w:rsidP="00F56DA2">
            <w:pPr>
              <w:rPr>
                <w:rFonts w:asciiTheme="minorHAnsi" w:hAnsiTheme="minorHAnsi"/>
                <w:sz w:val="22"/>
                <w:szCs w:val="22"/>
              </w:rPr>
            </w:pPr>
            <w:r w:rsidRPr="00F56DA2">
              <w:rPr>
                <w:rFonts w:asciiTheme="minorHAnsi" w:hAnsiTheme="minorHAnsi" w:cs="Times New Roman"/>
                <w:sz w:val="22"/>
                <w:szCs w:val="22"/>
              </w:rPr>
              <w:t xml:space="preserve">DATE:  </w:t>
            </w:r>
            <w:r w:rsidR="006B7365">
              <w:rPr>
                <w:rFonts w:asciiTheme="minorHAnsi" w:hAnsiTheme="minorHAnsi"/>
                <w:sz w:val="22"/>
                <w:szCs w:val="22"/>
              </w:rPr>
              <w:t xml:space="preserve">May </w:t>
            </w:r>
            <w:r w:rsidR="00A20208">
              <w:rPr>
                <w:rFonts w:asciiTheme="minorHAnsi" w:hAnsiTheme="minorHAnsi"/>
                <w:sz w:val="22"/>
                <w:szCs w:val="22"/>
              </w:rPr>
              <w:t>30</w:t>
            </w:r>
            <w:r w:rsidR="006B7365">
              <w:rPr>
                <w:rFonts w:asciiTheme="minorHAnsi" w:hAnsiTheme="minorHAnsi"/>
                <w:sz w:val="22"/>
                <w:szCs w:val="22"/>
              </w:rPr>
              <w:t>, 2025</w:t>
            </w:r>
          </w:p>
          <w:p w14:paraId="0C722152" w14:textId="3647A6A0" w:rsidR="00F56DA2" w:rsidRPr="00F56DA2" w:rsidRDefault="003B09C2" w:rsidP="00F56DA2">
            <w:pPr>
              <w:rPr>
                <w:rFonts w:asciiTheme="minorHAnsi" w:hAnsiTheme="minorHAnsi"/>
                <w:sz w:val="22"/>
                <w:szCs w:val="22"/>
              </w:rPr>
            </w:pPr>
            <w:r w:rsidRPr="00F56DA2">
              <w:rPr>
                <w:rFonts w:asciiTheme="minorHAnsi" w:hAnsiTheme="minorHAnsi" w:cs="Times New Roman"/>
                <w:sz w:val="22"/>
                <w:szCs w:val="22"/>
              </w:rPr>
              <w:t xml:space="preserve">MEDIA CONTACT:  </w:t>
            </w:r>
            <w:r w:rsidR="006B7365">
              <w:rPr>
                <w:rFonts w:asciiTheme="minorHAnsi" w:hAnsiTheme="minorHAnsi"/>
                <w:sz w:val="22"/>
                <w:szCs w:val="22"/>
              </w:rPr>
              <w:t>Janis Netzel</w:t>
            </w:r>
          </w:p>
          <w:p w14:paraId="1175055B" w14:textId="71CCAB6E" w:rsidR="00F56DA2" w:rsidRPr="00F56DA2" w:rsidRDefault="003B09C2" w:rsidP="00F56DA2">
            <w:pPr>
              <w:rPr>
                <w:rFonts w:asciiTheme="minorHAnsi" w:hAnsiTheme="minorHAnsi"/>
                <w:sz w:val="22"/>
                <w:szCs w:val="22"/>
              </w:rPr>
            </w:pPr>
            <w:r w:rsidRPr="00F56DA2">
              <w:rPr>
                <w:rFonts w:asciiTheme="minorHAnsi" w:hAnsiTheme="minorHAnsi" w:cs="Times New Roman"/>
                <w:sz w:val="22"/>
                <w:szCs w:val="22"/>
              </w:rPr>
              <w:t xml:space="preserve">PHONE/EMAIL:  250-545-5304 / </w:t>
            </w:r>
            <w:r w:rsidR="006B7365">
              <w:rPr>
                <w:rFonts w:asciiTheme="minorHAnsi" w:hAnsiTheme="minorHAnsi"/>
                <w:sz w:val="22"/>
                <w:szCs w:val="22"/>
              </w:rPr>
              <w:t>jnetzel@coldstream.ca</w:t>
            </w:r>
          </w:p>
          <w:p w14:paraId="515B413C" w14:textId="77777777" w:rsidR="003B09C2" w:rsidRPr="00F56DA2" w:rsidRDefault="003B09C2" w:rsidP="00F56DA2">
            <w:pPr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14:paraId="6F259CEF" w14:textId="77777777" w:rsidR="0058189F" w:rsidRPr="003335D5" w:rsidRDefault="0058189F" w:rsidP="00CB6C83">
      <w:pPr>
        <w:rPr>
          <w:rFonts w:asciiTheme="minorHAnsi" w:hAnsiTheme="minorHAnsi" w:cs="Times New Roman"/>
          <w:sz w:val="22"/>
          <w:szCs w:val="22"/>
        </w:rPr>
      </w:pPr>
    </w:p>
    <w:p w14:paraId="11027ED4" w14:textId="1453EC45" w:rsidR="00F56DA2" w:rsidRPr="00F56DA2" w:rsidRDefault="006B7365" w:rsidP="00F56DA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Sewer Works – Selkirk Drive Traffic Impacts</w:t>
      </w:r>
    </w:p>
    <w:p w14:paraId="27C84430" w14:textId="77777777" w:rsidR="006855B2" w:rsidRPr="00F56DA2" w:rsidRDefault="006855B2" w:rsidP="006855B2">
      <w:pPr>
        <w:rPr>
          <w:rFonts w:asciiTheme="minorHAnsi" w:hAnsiTheme="minorHAnsi"/>
          <w:sz w:val="22"/>
          <w:szCs w:val="22"/>
        </w:rPr>
      </w:pPr>
    </w:p>
    <w:p w14:paraId="7F0E7E72" w14:textId="40923479" w:rsidR="006B7365" w:rsidRDefault="006B7365" w:rsidP="00F56DA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Sanitary sewer works associated with the Aberdeen Sanitary Sewer Project will be starting on Selkirk Drive.  </w:t>
      </w:r>
      <w:r w:rsidR="006E34C7">
        <w:rPr>
          <w:rFonts w:asciiTheme="minorHAnsi" w:hAnsiTheme="minorHAnsi"/>
          <w:sz w:val="22"/>
          <w:szCs w:val="22"/>
        </w:rPr>
        <w:t>Traffic on</w:t>
      </w:r>
      <w:r>
        <w:rPr>
          <w:rFonts w:asciiTheme="minorHAnsi" w:hAnsiTheme="minorHAnsi"/>
          <w:sz w:val="22"/>
          <w:szCs w:val="22"/>
        </w:rPr>
        <w:t xml:space="preserve"> Selkirk Drive</w:t>
      </w:r>
      <w:r w:rsidR="006E34C7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="006E34C7">
        <w:rPr>
          <w:rFonts w:asciiTheme="minorHAnsi" w:hAnsiTheme="minorHAnsi"/>
          <w:sz w:val="22"/>
          <w:szCs w:val="22"/>
        </w:rPr>
        <w:t>and at the intersection with Aberdeen Road,</w:t>
      </w:r>
      <w:r>
        <w:rPr>
          <w:rFonts w:asciiTheme="minorHAnsi" w:hAnsiTheme="minorHAnsi"/>
          <w:sz w:val="22"/>
          <w:szCs w:val="22"/>
        </w:rPr>
        <w:t xml:space="preserve"> will be </w:t>
      </w:r>
      <w:r w:rsidR="00A20208">
        <w:rPr>
          <w:rFonts w:asciiTheme="minorHAnsi" w:hAnsiTheme="minorHAnsi"/>
          <w:sz w:val="22"/>
          <w:szCs w:val="22"/>
        </w:rPr>
        <w:t xml:space="preserve">reduced to single alternating traffic </w:t>
      </w:r>
      <w:r w:rsidR="00200895">
        <w:rPr>
          <w:rFonts w:asciiTheme="minorHAnsi" w:hAnsiTheme="minorHAnsi"/>
          <w:sz w:val="22"/>
          <w:szCs w:val="22"/>
        </w:rPr>
        <w:t xml:space="preserve">starting on June 2, 2025 </w:t>
      </w:r>
      <w:r>
        <w:rPr>
          <w:rFonts w:asciiTheme="minorHAnsi" w:hAnsiTheme="minorHAnsi"/>
          <w:sz w:val="22"/>
          <w:szCs w:val="22"/>
        </w:rPr>
        <w:t xml:space="preserve">from 7 am to 7 pm, Monday to Friday, with potential for some weekend work.  </w:t>
      </w:r>
    </w:p>
    <w:p w14:paraId="1F4577EB" w14:textId="77777777" w:rsidR="006E34C7" w:rsidRDefault="006E34C7" w:rsidP="00F56DA2">
      <w:pPr>
        <w:rPr>
          <w:rFonts w:asciiTheme="minorHAnsi" w:hAnsiTheme="minorHAnsi"/>
          <w:sz w:val="22"/>
          <w:szCs w:val="22"/>
        </w:rPr>
      </w:pPr>
    </w:p>
    <w:p w14:paraId="3B4E9E1F" w14:textId="22AD0DCF" w:rsidR="006E34C7" w:rsidRDefault="006E34C7" w:rsidP="00F56DA2">
      <w:pPr>
        <w:rPr>
          <w:rFonts w:asciiTheme="minorHAnsi" w:hAnsiTheme="minorHAnsi"/>
          <w:sz w:val="22"/>
          <w:szCs w:val="22"/>
        </w:rPr>
      </w:pPr>
      <w:r w:rsidRPr="006E34C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3F77C3D" wp14:editId="31D6F7D8">
            <wp:extent cx="6309360" cy="3566795"/>
            <wp:effectExtent l="0" t="0" r="0" b="0"/>
            <wp:docPr id="77895967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5967" name="Picture 1" descr="A map of a neighborhoo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EADB" w14:textId="77777777" w:rsidR="006B7365" w:rsidRDefault="006B7365" w:rsidP="00F56DA2">
      <w:pPr>
        <w:rPr>
          <w:rFonts w:asciiTheme="minorHAnsi" w:hAnsiTheme="minorHAnsi"/>
          <w:sz w:val="22"/>
          <w:szCs w:val="22"/>
        </w:rPr>
      </w:pPr>
    </w:p>
    <w:p w14:paraId="252586D9" w14:textId="7DAB37DE" w:rsidR="001A3901" w:rsidRDefault="001A3901" w:rsidP="00F56DA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</w:t>
      </w:r>
      <w:r w:rsidR="00A20208">
        <w:rPr>
          <w:rFonts w:asciiTheme="minorHAnsi" w:hAnsiTheme="minorHAnsi"/>
          <w:sz w:val="22"/>
          <w:szCs w:val="22"/>
        </w:rPr>
        <w:t xml:space="preserve">e works on Selkirk will extend </w:t>
      </w:r>
      <w:r w:rsidR="00200895">
        <w:rPr>
          <w:rFonts w:asciiTheme="minorHAnsi" w:hAnsiTheme="minorHAnsi"/>
          <w:sz w:val="22"/>
          <w:szCs w:val="22"/>
        </w:rPr>
        <w:t>through to June</w:t>
      </w:r>
      <w:r w:rsidR="00420B46">
        <w:rPr>
          <w:rFonts w:asciiTheme="minorHAnsi" w:hAnsiTheme="minorHAnsi"/>
          <w:sz w:val="22"/>
          <w:szCs w:val="22"/>
        </w:rPr>
        <w:t xml:space="preserve"> 30, 2025.</w:t>
      </w:r>
      <w:r w:rsidR="003E2344">
        <w:rPr>
          <w:rFonts w:asciiTheme="minorHAnsi" w:hAnsiTheme="minorHAnsi"/>
          <w:sz w:val="22"/>
          <w:szCs w:val="22"/>
        </w:rPr>
        <w:t xml:space="preserve"> </w:t>
      </w:r>
      <w:r w:rsidR="00A20208">
        <w:rPr>
          <w:rFonts w:asciiTheme="minorHAnsi" w:hAnsiTheme="minorHAnsi"/>
          <w:sz w:val="22"/>
          <w:szCs w:val="22"/>
        </w:rPr>
        <w:t>Please obey all on-site traffic and construction personnel and use caution when driving through the work area.</w:t>
      </w:r>
    </w:p>
    <w:p w14:paraId="35CFF0F5" w14:textId="77777777" w:rsidR="003E2344" w:rsidRDefault="003E2344" w:rsidP="00F56DA2">
      <w:pPr>
        <w:rPr>
          <w:rFonts w:asciiTheme="minorHAnsi" w:hAnsiTheme="minorHAnsi"/>
          <w:sz w:val="22"/>
          <w:szCs w:val="22"/>
        </w:rPr>
      </w:pPr>
    </w:p>
    <w:p w14:paraId="2D0A643E" w14:textId="7FD52FA5" w:rsidR="003E2344" w:rsidRDefault="003E2344" w:rsidP="00F56DA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Questions directly related to construction, such as schedule and traffic management, should be directed to </w:t>
      </w:r>
      <w:r w:rsidRPr="00200895">
        <w:rPr>
          <w:rFonts w:asciiTheme="minorHAnsi" w:hAnsiTheme="minorHAnsi"/>
          <w:b/>
          <w:bCs/>
          <w:sz w:val="22"/>
          <w:szCs w:val="22"/>
        </w:rPr>
        <w:t>Chapman Industries – 250-549-2907</w:t>
      </w:r>
      <w:r>
        <w:rPr>
          <w:rFonts w:asciiTheme="minorHAnsi" w:hAnsiTheme="minorHAnsi"/>
          <w:sz w:val="22"/>
          <w:szCs w:val="22"/>
        </w:rPr>
        <w:t xml:space="preserve"> (office) or to 250-550-6563 (Site Supervisor).</w:t>
      </w:r>
    </w:p>
    <w:p w14:paraId="62754D43" w14:textId="77777777" w:rsidR="003E2344" w:rsidRDefault="003E2344" w:rsidP="00F56DA2">
      <w:pPr>
        <w:rPr>
          <w:rFonts w:asciiTheme="minorHAnsi" w:hAnsiTheme="minorHAnsi"/>
          <w:sz w:val="22"/>
          <w:szCs w:val="22"/>
        </w:rPr>
      </w:pPr>
    </w:p>
    <w:p w14:paraId="726AB378" w14:textId="77777777" w:rsidR="00C66BAD" w:rsidRPr="003335D5" w:rsidRDefault="00C66BAD" w:rsidP="00CB6C83">
      <w:pPr>
        <w:jc w:val="center"/>
        <w:rPr>
          <w:rFonts w:asciiTheme="minorHAnsi" w:hAnsiTheme="minorHAnsi" w:cs="Times New Roman"/>
          <w:sz w:val="22"/>
          <w:szCs w:val="22"/>
        </w:rPr>
      </w:pPr>
      <w:r w:rsidRPr="003335D5">
        <w:rPr>
          <w:rFonts w:asciiTheme="minorHAnsi" w:hAnsiTheme="minorHAnsi" w:cs="Times New Roman"/>
          <w:sz w:val="22"/>
          <w:szCs w:val="22"/>
        </w:rPr>
        <w:t xml:space="preserve">- </w:t>
      </w:r>
      <w:r w:rsidR="006855B2" w:rsidRPr="003335D5">
        <w:rPr>
          <w:rFonts w:asciiTheme="minorHAnsi" w:hAnsiTheme="minorHAnsi" w:cs="Times New Roman"/>
          <w:sz w:val="22"/>
          <w:szCs w:val="22"/>
        </w:rPr>
        <w:t>##</w:t>
      </w:r>
      <w:r w:rsidRPr="003335D5">
        <w:rPr>
          <w:rFonts w:asciiTheme="minorHAnsi" w:hAnsiTheme="minorHAnsi" w:cs="Times New Roman"/>
          <w:sz w:val="22"/>
          <w:szCs w:val="22"/>
        </w:rPr>
        <w:t xml:space="preserve"> -</w:t>
      </w:r>
    </w:p>
    <w:sectPr w:rsidR="00C66BAD" w:rsidRPr="003335D5" w:rsidSect="00200895">
      <w:pgSz w:w="12240" w:h="15840" w:code="1"/>
      <w:pgMar w:top="1008" w:right="1152" w:bottom="720" w:left="1152" w:header="1008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1801C" w14:textId="77777777" w:rsidR="006B7365" w:rsidRDefault="006B7365" w:rsidP="00D34153">
      <w:r>
        <w:separator/>
      </w:r>
    </w:p>
  </w:endnote>
  <w:endnote w:type="continuationSeparator" w:id="0">
    <w:p w14:paraId="715393D4" w14:textId="77777777" w:rsidR="006B7365" w:rsidRDefault="006B7365" w:rsidP="00D34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406CB" w14:textId="77777777" w:rsidR="006B7365" w:rsidRDefault="006B7365" w:rsidP="00D34153">
      <w:r>
        <w:separator/>
      </w:r>
    </w:p>
  </w:footnote>
  <w:footnote w:type="continuationSeparator" w:id="0">
    <w:p w14:paraId="063C3023" w14:textId="77777777" w:rsidR="006B7365" w:rsidRDefault="006B7365" w:rsidP="00D34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A1606"/>
    <w:multiLevelType w:val="hybridMultilevel"/>
    <w:tmpl w:val="08E223B2"/>
    <w:lvl w:ilvl="0" w:tplc="50F0562A">
      <w:numFmt w:val="bullet"/>
      <w:lvlText w:val="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C6DE1"/>
    <w:multiLevelType w:val="hybridMultilevel"/>
    <w:tmpl w:val="23E6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6296">
    <w:abstractNumId w:val="1"/>
  </w:num>
  <w:num w:numId="2" w16cid:durableId="359817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365"/>
    <w:rsid w:val="00001FF5"/>
    <w:rsid w:val="00002EFE"/>
    <w:rsid w:val="00003E93"/>
    <w:rsid w:val="000040A9"/>
    <w:rsid w:val="0000486F"/>
    <w:rsid w:val="00004F34"/>
    <w:rsid w:val="00006ED4"/>
    <w:rsid w:val="00006FEB"/>
    <w:rsid w:val="00011475"/>
    <w:rsid w:val="000114DF"/>
    <w:rsid w:val="00011884"/>
    <w:rsid w:val="00011897"/>
    <w:rsid w:val="000122DC"/>
    <w:rsid w:val="0001426B"/>
    <w:rsid w:val="00015C55"/>
    <w:rsid w:val="00015F5E"/>
    <w:rsid w:val="00015FDB"/>
    <w:rsid w:val="00016DD3"/>
    <w:rsid w:val="00017CA9"/>
    <w:rsid w:val="00020412"/>
    <w:rsid w:val="0002076D"/>
    <w:rsid w:val="00020BE1"/>
    <w:rsid w:val="00020F91"/>
    <w:rsid w:val="0002206F"/>
    <w:rsid w:val="00022413"/>
    <w:rsid w:val="000227D3"/>
    <w:rsid w:val="00023E10"/>
    <w:rsid w:val="000248C5"/>
    <w:rsid w:val="0002558D"/>
    <w:rsid w:val="00025D87"/>
    <w:rsid w:val="000271F6"/>
    <w:rsid w:val="0003074D"/>
    <w:rsid w:val="000317FC"/>
    <w:rsid w:val="0003234D"/>
    <w:rsid w:val="0003256E"/>
    <w:rsid w:val="00034FB8"/>
    <w:rsid w:val="000358BC"/>
    <w:rsid w:val="00035E1F"/>
    <w:rsid w:val="00036F52"/>
    <w:rsid w:val="000373A4"/>
    <w:rsid w:val="00037ADD"/>
    <w:rsid w:val="00040EF9"/>
    <w:rsid w:val="0004156A"/>
    <w:rsid w:val="000428FB"/>
    <w:rsid w:val="000430FD"/>
    <w:rsid w:val="0004447B"/>
    <w:rsid w:val="00044F9A"/>
    <w:rsid w:val="000453C2"/>
    <w:rsid w:val="00045C7E"/>
    <w:rsid w:val="00045F81"/>
    <w:rsid w:val="00046109"/>
    <w:rsid w:val="00046CBA"/>
    <w:rsid w:val="00046EA0"/>
    <w:rsid w:val="00047C01"/>
    <w:rsid w:val="00051239"/>
    <w:rsid w:val="000518E2"/>
    <w:rsid w:val="00052B88"/>
    <w:rsid w:val="00054387"/>
    <w:rsid w:val="0005532B"/>
    <w:rsid w:val="000555E2"/>
    <w:rsid w:val="00055F6F"/>
    <w:rsid w:val="000565BB"/>
    <w:rsid w:val="00056BBC"/>
    <w:rsid w:val="00061485"/>
    <w:rsid w:val="00061816"/>
    <w:rsid w:val="00062DF8"/>
    <w:rsid w:val="0006325F"/>
    <w:rsid w:val="00063C41"/>
    <w:rsid w:val="00063EED"/>
    <w:rsid w:val="00064CFB"/>
    <w:rsid w:val="00065FF2"/>
    <w:rsid w:val="0006613C"/>
    <w:rsid w:val="00066145"/>
    <w:rsid w:val="000678B4"/>
    <w:rsid w:val="00067BD7"/>
    <w:rsid w:val="00067CAA"/>
    <w:rsid w:val="000701BD"/>
    <w:rsid w:val="0007159D"/>
    <w:rsid w:val="00071919"/>
    <w:rsid w:val="00071A7C"/>
    <w:rsid w:val="000720D4"/>
    <w:rsid w:val="000726E2"/>
    <w:rsid w:val="00072A8A"/>
    <w:rsid w:val="00074756"/>
    <w:rsid w:val="0007544D"/>
    <w:rsid w:val="00075A40"/>
    <w:rsid w:val="00075B4C"/>
    <w:rsid w:val="00075E7F"/>
    <w:rsid w:val="00076773"/>
    <w:rsid w:val="0008054F"/>
    <w:rsid w:val="0008088D"/>
    <w:rsid w:val="00080B40"/>
    <w:rsid w:val="00080F31"/>
    <w:rsid w:val="000813C4"/>
    <w:rsid w:val="000826C3"/>
    <w:rsid w:val="00083D74"/>
    <w:rsid w:val="000843B5"/>
    <w:rsid w:val="000846EB"/>
    <w:rsid w:val="00085497"/>
    <w:rsid w:val="00085665"/>
    <w:rsid w:val="00086C11"/>
    <w:rsid w:val="0008777F"/>
    <w:rsid w:val="00090F78"/>
    <w:rsid w:val="00093327"/>
    <w:rsid w:val="00093AD1"/>
    <w:rsid w:val="00093F22"/>
    <w:rsid w:val="00093F32"/>
    <w:rsid w:val="00095007"/>
    <w:rsid w:val="0009538A"/>
    <w:rsid w:val="000960AA"/>
    <w:rsid w:val="000973B1"/>
    <w:rsid w:val="0009756F"/>
    <w:rsid w:val="00097842"/>
    <w:rsid w:val="00097B6F"/>
    <w:rsid w:val="000A02B7"/>
    <w:rsid w:val="000A0E5B"/>
    <w:rsid w:val="000A0EE7"/>
    <w:rsid w:val="000A1433"/>
    <w:rsid w:val="000A4CF5"/>
    <w:rsid w:val="000A4D48"/>
    <w:rsid w:val="000A564C"/>
    <w:rsid w:val="000B054F"/>
    <w:rsid w:val="000B227E"/>
    <w:rsid w:val="000B23F5"/>
    <w:rsid w:val="000B3BB8"/>
    <w:rsid w:val="000B5C0F"/>
    <w:rsid w:val="000B6872"/>
    <w:rsid w:val="000B6ADB"/>
    <w:rsid w:val="000B786D"/>
    <w:rsid w:val="000C0474"/>
    <w:rsid w:val="000C10BC"/>
    <w:rsid w:val="000C1CEA"/>
    <w:rsid w:val="000C2030"/>
    <w:rsid w:val="000C28CF"/>
    <w:rsid w:val="000C3FB0"/>
    <w:rsid w:val="000C5798"/>
    <w:rsid w:val="000C61A4"/>
    <w:rsid w:val="000C6D2E"/>
    <w:rsid w:val="000C7584"/>
    <w:rsid w:val="000C7897"/>
    <w:rsid w:val="000C7A0F"/>
    <w:rsid w:val="000D0169"/>
    <w:rsid w:val="000D087D"/>
    <w:rsid w:val="000D0C73"/>
    <w:rsid w:val="000D1220"/>
    <w:rsid w:val="000D2B6D"/>
    <w:rsid w:val="000D2C03"/>
    <w:rsid w:val="000D3605"/>
    <w:rsid w:val="000D4428"/>
    <w:rsid w:val="000D62B4"/>
    <w:rsid w:val="000D6BE5"/>
    <w:rsid w:val="000D7EF7"/>
    <w:rsid w:val="000E127A"/>
    <w:rsid w:val="000E1F24"/>
    <w:rsid w:val="000E2258"/>
    <w:rsid w:val="000E2591"/>
    <w:rsid w:val="000E2BB8"/>
    <w:rsid w:val="000E2D33"/>
    <w:rsid w:val="000E38E4"/>
    <w:rsid w:val="000E452C"/>
    <w:rsid w:val="000E4911"/>
    <w:rsid w:val="000E4ACF"/>
    <w:rsid w:val="000E5067"/>
    <w:rsid w:val="000E5CEC"/>
    <w:rsid w:val="000E6868"/>
    <w:rsid w:val="000E74FF"/>
    <w:rsid w:val="000E7959"/>
    <w:rsid w:val="000F0D71"/>
    <w:rsid w:val="000F1632"/>
    <w:rsid w:val="000F16CC"/>
    <w:rsid w:val="000F1FAE"/>
    <w:rsid w:val="000F2299"/>
    <w:rsid w:val="000F2DFF"/>
    <w:rsid w:val="000F42D5"/>
    <w:rsid w:val="000F44A2"/>
    <w:rsid w:val="000F4E4C"/>
    <w:rsid w:val="000F4E8A"/>
    <w:rsid w:val="000F4F05"/>
    <w:rsid w:val="000F56A5"/>
    <w:rsid w:val="00100D3E"/>
    <w:rsid w:val="001012D9"/>
    <w:rsid w:val="00101A0A"/>
    <w:rsid w:val="00103A8E"/>
    <w:rsid w:val="00104C79"/>
    <w:rsid w:val="0010544C"/>
    <w:rsid w:val="0010666A"/>
    <w:rsid w:val="00107097"/>
    <w:rsid w:val="001078E1"/>
    <w:rsid w:val="001104AE"/>
    <w:rsid w:val="00110FDC"/>
    <w:rsid w:val="00111735"/>
    <w:rsid w:val="00111E00"/>
    <w:rsid w:val="001128C4"/>
    <w:rsid w:val="00112C33"/>
    <w:rsid w:val="00112D03"/>
    <w:rsid w:val="001132AF"/>
    <w:rsid w:val="001133AC"/>
    <w:rsid w:val="001137B5"/>
    <w:rsid w:val="00114077"/>
    <w:rsid w:val="00114AA8"/>
    <w:rsid w:val="00116CB7"/>
    <w:rsid w:val="00116CF1"/>
    <w:rsid w:val="0011765F"/>
    <w:rsid w:val="00117D56"/>
    <w:rsid w:val="00120A7E"/>
    <w:rsid w:val="00120C78"/>
    <w:rsid w:val="00121D2E"/>
    <w:rsid w:val="00122965"/>
    <w:rsid w:val="00122CF8"/>
    <w:rsid w:val="00123F59"/>
    <w:rsid w:val="0012560C"/>
    <w:rsid w:val="0012593B"/>
    <w:rsid w:val="00125E03"/>
    <w:rsid w:val="0012656F"/>
    <w:rsid w:val="00126DFC"/>
    <w:rsid w:val="00130194"/>
    <w:rsid w:val="001344B2"/>
    <w:rsid w:val="001354AA"/>
    <w:rsid w:val="001363A3"/>
    <w:rsid w:val="0013687D"/>
    <w:rsid w:val="00136AED"/>
    <w:rsid w:val="001378EF"/>
    <w:rsid w:val="001406BE"/>
    <w:rsid w:val="00140B63"/>
    <w:rsid w:val="0014229C"/>
    <w:rsid w:val="00143FDF"/>
    <w:rsid w:val="001444AB"/>
    <w:rsid w:val="00144530"/>
    <w:rsid w:val="00144808"/>
    <w:rsid w:val="00144EB5"/>
    <w:rsid w:val="001462B8"/>
    <w:rsid w:val="00146A4F"/>
    <w:rsid w:val="00146B26"/>
    <w:rsid w:val="00147754"/>
    <w:rsid w:val="00147995"/>
    <w:rsid w:val="0015078B"/>
    <w:rsid w:val="00150F4F"/>
    <w:rsid w:val="00151345"/>
    <w:rsid w:val="001523CA"/>
    <w:rsid w:val="00153377"/>
    <w:rsid w:val="001549D1"/>
    <w:rsid w:val="001554EF"/>
    <w:rsid w:val="0015558F"/>
    <w:rsid w:val="001558DB"/>
    <w:rsid w:val="00155E22"/>
    <w:rsid w:val="00156B3C"/>
    <w:rsid w:val="00157C2B"/>
    <w:rsid w:val="00161D28"/>
    <w:rsid w:val="00163590"/>
    <w:rsid w:val="00163B0F"/>
    <w:rsid w:val="00163DAB"/>
    <w:rsid w:val="00163F71"/>
    <w:rsid w:val="00164B14"/>
    <w:rsid w:val="00166065"/>
    <w:rsid w:val="0016661E"/>
    <w:rsid w:val="001666F3"/>
    <w:rsid w:val="00166D0D"/>
    <w:rsid w:val="00167241"/>
    <w:rsid w:val="00170032"/>
    <w:rsid w:val="0017085A"/>
    <w:rsid w:val="00170FE7"/>
    <w:rsid w:val="001710FD"/>
    <w:rsid w:val="001716BE"/>
    <w:rsid w:val="00172582"/>
    <w:rsid w:val="00173BCE"/>
    <w:rsid w:val="0017612B"/>
    <w:rsid w:val="00176186"/>
    <w:rsid w:val="001779C8"/>
    <w:rsid w:val="00177DDB"/>
    <w:rsid w:val="0018005A"/>
    <w:rsid w:val="00181289"/>
    <w:rsid w:val="00182F8B"/>
    <w:rsid w:val="001837D6"/>
    <w:rsid w:val="00183E35"/>
    <w:rsid w:val="001862EF"/>
    <w:rsid w:val="001866ED"/>
    <w:rsid w:val="00190F3A"/>
    <w:rsid w:val="00191006"/>
    <w:rsid w:val="00191DB7"/>
    <w:rsid w:val="00192031"/>
    <w:rsid w:val="0019212A"/>
    <w:rsid w:val="00192928"/>
    <w:rsid w:val="00193260"/>
    <w:rsid w:val="0019357C"/>
    <w:rsid w:val="00194269"/>
    <w:rsid w:val="00195674"/>
    <w:rsid w:val="001959E1"/>
    <w:rsid w:val="001964CD"/>
    <w:rsid w:val="00196692"/>
    <w:rsid w:val="001973E1"/>
    <w:rsid w:val="00197A84"/>
    <w:rsid w:val="00197BCB"/>
    <w:rsid w:val="00197D83"/>
    <w:rsid w:val="001A101F"/>
    <w:rsid w:val="001A179F"/>
    <w:rsid w:val="001A30FE"/>
    <w:rsid w:val="001A3549"/>
    <w:rsid w:val="001A3901"/>
    <w:rsid w:val="001A4058"/>
    <w:rsid w:val="001A443A"/>
    <w:rsid w:val="001A5693"/>
    <w:rsid w:val="001A5D19"/>
    <w:rsid w:val="001A70A2"/>
    <w:rsid w:val="001A7124"/>
    <w:rsid w:val="001A7A0C"/>
    <w:rsid w:val="001A7FC4"/>
    <w:rsid w:val="001B2591"/>
    <w:rsid w:val="001B2EF5"/>
    <w:rsid w:val="001B443B"/>
    <w:rsid w:val="001B4867"/>
    <w:rsid w:val="001B49D5"/>
    <w:rsid w:val="001B4A1E"/>
    <w:rsid w:val="001B5330"/>
    <w:rsid w:val="001B5C29"/>
    <w:rsid w:val="001B654F"/>
    <w:rsid w:val="001B7659"/>
    <w:rsid w:val="001B7DED"/>
    <w:rsid w:val="001C07E4"/>
    <w:rsid w:val="001C0CA6"/>
    <w:rsid w:val="001C12E1"/>
    <w:rsid w:val="001C14FB"/>
    <w:rsid w:val="001C23B4"/>
    <w:rsid w:val="001C28BA"/>
    <w:rsid w:val="001C3701"/>
    <w:rsid w:val="001C46BD"/>
    <w:rsid w:val="001C48CE"/>
    <w:rsid w:val="001C50B4"/>
    <w:rsid w:val="001C5BF2"/>
    <w:rsid w:val="001C5C0A"/>
    <w:rsid w:val="001C7023"/>
    <w:rsid w:val="001C7544"/>
    <w:rsid w:val="001C7AF7"/>
    <w:rsid w:val="001C7CA1"/>
    <w:rsid w:val="001D016E"/>
    <w:rsid w:val="001D1972"/>
    <w:rsid w:val="001D1F0C"/>
    <w:rsid w:val="001D2C33"/>
    <w:rsid w:val="001D3F26"/>
    <w:rsid w:val="001D4B59"/>
    <w:rsid w:val="001D4E4C"/>
    <w:rsid w:val="001D524F"/>
    <w:rsid w:val="001D5887"/>
    <w:rsid w:val="001D5B99"/>
    <w:rsid w:val="001D6932"/>
    <w:rsid w:val="001E0458"/>
    <w:rsid w:val="001E18C2"/>
    <w:rsid w:val="001E1B92"/>
    <w:rsid w:val="001E2A33"/>
    <w:rsid w:val="001E2E1D"/>
    <w:rsid w:val="001E36BE"/>
    <w:rsid w:val="001E53BA"/>
    <w:rsid w:val="001E56FD"/>
    <w:rsid w:val="001E5C05"/>
    <w:rsid w:val="001E699A"/>
    <w:rsid w:val="001F0915"/>
    <w:rsid w:val="001F16C6"/>
    <w:rsid w:val="001F183B"/>
    <w:rsid w:val="001F1842"/>
    <w:rsid w:val="001F2302"/>
    <w:rsid w:val="001F2920"/>
    <w:rsid w:val="001F295B"/>
    <w:rsid w:val="001F2E05"/>
    <w:rsid w:val="001F3443"/>
    <w:rsid w:val="001F368C"/>
    <w:rsid w:val="001F37EE"/>
    <w:rsid w:val="001F49F0"/>
    <w:rsid w:val="001F4C89"/>
    <w:rsid w:val="001F52A8"/>
    <w:rsid w:val="001F5661"/>
    <w:rsid w:val="001F59A3"/>
    <w:rsid w:val="001F5A1D"/>
    <w:rsid w:val="001F6C00"/>
    <w:rsid w:val="001F7461"/>
    <w:rsid w:val="001F7D5E"/>
    <w:rsid w:val="002003B8"/>
    <w:rsid w:val="00200895"/>
    <w:rsid w:val="00200BC3"/>
    <w:rsid w:val="00201323"/>
    <w:rsid w:val="00201611"/>
    <w:rsid w:val="00201BDC"/>
    <w:rsid w:val="00202183"/>
    <w:rsid w:val="00202205"/>
    <w:rsid w:val="00203AA8"/>
    <w:rsid w:val="0020418D"/>
    <w:rsid w:val="002049FE"/>
    <w:rsid w:val="00204CD8"/>
    <w:rsid w:val="00204E85"/>
    <w:rsid w:val="002067BE"/>
    <w:rsid w:val="002073B6"/>
    <w:rsid w:val="0020746B"/>
    <w:rsid w:val="0020764E"/>
    <w:rsid w:val="00210301"/>
    <w:rsid w:val="0021147E"/>
    <w:rsid w:val="00212049"/>
    <w:rsid w:val="002123A6"/>
    <w:rsid w:val="00212559"/>
    <w:rsid w:val="002130D6"/>
    <w:rsid w:val="00214885"/>
    <w:rsid w:val="00214C86"/>
    <w:rsid w:val="002161BF"/>
    <w:rsid w:val="00216820"/>
    <w:rsid w:val="00217A95"/>
    <w:rsid w:val="00217ACA"/>
    <w:rsid w:val="0022007F"/>
    <w:rsid w:val="00221B46"/>
    <w:rsid w:val="002230DE"/>
    <w:rsid w:val="002231B2"/>
    <w:rsid w:val="002240C5"/>
    <w:rsid w:val="00224174"/>
    <w:rsid w:val="00224657"/>
    <w:rsid w:val="0022572A"/>
    <w:rsid w:val="00226AE4"/>
    <w:rsid w:val="00227880"/>
    <w:rsid w:val="002278E8"/>
    <w:rsid w:val="00227CBB"/>
    <w:rsid w:val="00227E28"/>
    <w:rsid w:val="00230E71"/>
    <w:rsid w:val="00231D48"/>
    <w:rsid w:val="00232E8F"/>
    <w:rsid w:val="00233947"/>
    <w:rsid w:val="00233B0D"/>
    <w:rsid w:val="0023503C"/>
    <w:rsid w:val="00236950"/>
    <w:rsid w:val="00236AC3"/>
    <w:rsid w:val="00237539"/>
    <w:rsid w:val="00237555"/>
    <w:rsid w:val="002375A0"/>
    <w:rsid w:val="002411EA"/>
    <w:rsid w:val="0024235B"/>
    <w:rsid w:val="00242D32"/>
    <w:rsid w:val="0024468D"/>
    <w:rsid w:val="00244F44"/>
    <w:rsid w:val="0024506E"/>
    <w:rsid w:val="0024526B"/>
    <w:rsid w:val="002452EF"/>
    <w:rsid w:val="0024538F"/>
    <w:rsid w:val="002453EC"/>
    <w:rsid w:val="002453ED"/>
    <w:rsid w:val="002457CD"/>
    <w:rsid w:val="00245A2D"/>
    <w:rsid w:val="00246B2C"/>
    <w:rsid w:val="00246B4A"/>
    <w:rsid w:val="00247ABA"/>
    <w:rsid w:val="00250248"/>
    <w:rsid w:val="0025077B"/>
    <w:rsid w:val="00251434"/>
    <w:rsid w:val="002522E1"/>
    <w:rsid w:val="00252A22"/>
    <w:rsid w:val="0025339C"/>
    <w:rsid w:val="002550AA"/>
    <w:rsid w:val="00255103"/>
    <w:rsid w:val="002563E3"/>
    <w:rsid w:val="002565CD"/>
    <w:rsid w:val="00256A81"/>
    <w:rsid w:val="00256EB6"/>
    <w:rsid w:val="0025728E"/>
    <w:rsid w:val="00257D06"/>
    <w:rsid w:val="0026068A"/>
    <w:rsid w:val="00261681"/>
    <w:rsid w:val="002623BE"/>
    <w:rsid w:val="0026333E"/>
    <w:rsid w:val="002637D4"/>
    <w:rsid w:val="00264EF6"/>
    <w:rsid w:val="0026552A"/>
    <w:rsid w:val="00265997"/>
    <w:rsid w:val="00265F8B"/>
    <w:rsid w:val="002662F3"/>
    <w:rsid w:val="00267A06"/>
    <w:rsid w:val="002701EB"/>
    <w:rsid w:val="0027039B"/>
    <w:rsid w:val="00270617"/>
    <w:rsid w:val="00270AD7"/>
    <w:rsid w:val="00270EBF"/>
    <w:rsid w:val="00271805"/>
    <w:rsid w:val="00271CDB"/>
    <w:rsid w:val="00271FA5"/>
    <w:rsid w:val="0027207D"/>
    <w:rsid w:val="00272CB4"/>
    <w:rsid w:val="00273086"/>
    <w:rsid w:val="00273C54"/>
    <w:rsid w:val="00274475"/>
    <w:rsid w:val="00274D74"/>
    <w:rsid w:val="00275652"/>
    <w:rsid w:val="00275B58"/>
    <w:rsid w:val="002773AF"/>
    <w:rsid w:val="00277B85"/>
    <w:rsid w:val="00277C29"/>
    <w:rsid w:val="00277D02"/>
    <w:rsid w:val="00277DF3"/>
    <w:rsid w:val="002831EB"/>
    <w:rsid w:val="0028327F"/>
    <w:rsid w:val="00285B28"/>
    <w:rsid w:val="002861F2"/>
    <w:rsid w:val="0028701F"/>
    <w:rsid w:val="002918E2"/>
    <w:rsid w:val="00291ECF"/>
    <w:rsid w:val="0029212C"/>
    <w:rsid w:val="002932FD"/>
    <w:rsid w:val="0029392F"/>
    <w:rsid w:val="00295323"/>
    <w:rsid w:val="00295A71"/>
    <w:rsid w:val="002979F6"/>
    <w:rsid w:val="00297FA8"/>
    <w:rsid w:val="002A1633"/>
    <w:rsid w:val="002A17CE"/>
    <w:rsid w:val="002A2B52"/>
    <w:rsid w:val="002A34F4"/>
    <w:rsid w:val="002A3BE6"/>
    <w:rsid w:val="002A3EBE"/>
    <w:rsid w:val="002A41DB"/>
    <w:rsid w:val="002A48F6"/>
    <w:rsid w:val="002A5F12"/>
    <w:rsid w:val="002A6AFD"/>
    <w:rsid w:val="002B05F1"/>
    <w:rsid w:val="002B0BA3"/>
    <w:rsid w:val="002B0E3B"/>
    <w:rsid w:val="002B181C"/>
    <w:rsid w:val="002B23A6"/>
    <w:rsid w:val="002B2C71"/>
    <w:rsid w:val="002B338E"/>
    <w:rsid w:val="002B341D"/>
    <w:rsid w:val="002B37B4"/>
    <w:rsid w:val="002B597D"/>
    <w:rsid w:val="002B5D57"/>
    <w:rsid w:val="002B6409"/>
    <w:rsid w:val="002B6E59"/>
    <w:rsid w:val="002B7CB4"/>
    <w:rsid w:val="002C0CF5"/>
    <w:rsid w:val="002C1D6B"/>
    <w:rsid w:val="002C2126"/>
    <w:rsid w:val="002C3019"/>
    <w:rsid w:val="002C4AE1"/>
    <w:rsid w:val="002C53E4"/>
    <w:rsid w:val="002C5AE6"/>
    <w:rsid w:val="002C5CB3"/>
    <w:rsid w:val="002C76FF"/>
    <w:rsid w:val="002D08CF"/>
    <w:rsid w:val="002D1367"/>
    <w:rsid w:val="002D13D8"/>
    <w:rsid w:val="002D2408"/>
    <w:rsid w:val="002D46CA"/>
    <w:rsid w:val="002D505A"/>
    <w:rsid w:val="002D5903"/>
    <w:rsid w:val="002D72F4"/>
    <w:rsid w:val="002D736B"/>
    <w:rsid w:val="002D7798"/>
    <w:rsid w:val="002D7983"/>
    <w:rsid w:val="002E00F8"/>
    <w:rsid w:val="002E12AC"/>
    <w:rsid w:val="002E254E"/>
    <w:rsid w:val="002E33F1"/>
    <w:rsid w:val="002E4883"/>
    <w:rsid w:val="002E506D"/>
    <w:rsid w:val="002E5419"/>
    <w:rsid w:val="002E56DE"/>
    <w:rsid w:val="002E6693"/>
    <w:rsid w:val="002E7103"/>
    <w:rsid w:val="002E798E"/>
    <w:rsid w:val="002F07AC"/>
    <w:rsid w:val="002F08F9"/>
    <w:rsid w:val="002F165C"/>
    <w:rsid w:val="002F175E"/>
    <w:rsid w:val="002F1BB5"/>
    <w:rsid w:val="002F2514"/>
    <w:rsid w:val="002F3F59"/>
    <w:rsid w:val="002F4BE5"/>
    <w:rsid w:val="002F54F9"/>
    <w:rsid w:val="002F6201"/>
    <w:rsid w:val="00300669"/>
    <w:rsid w:val="00301C64"/>
    <w:rsid w:val="00301DF8"/>
    <w:rsid w:val="00302742"/>
    <w:rsid w:val="003046BF"/>
    <w:rsid w:val="00305C0B"/>
    <w:rsid w:val="003068D4"/>
    <w:rsid w:val="00306BED"/>
    <w:rsid w:val="00310607"/>
    <w:rsid w:val="00310F3A"/>
    <w:rsid w:val="00312ADE"/>
    <w:rsid w:val="00312C36"/>
    <w:rsid w:val="003158D7"/>
    <w:rsid w:val="00315CDE"/>
    <w:rsid w:val="00316690"/>
    <w:rsid w:val="00317ABC"/>
    <w:rsid w:val="003204B4"/>
    <w:rsid w:val="003206A1"/>
    <w:rsid w:val="00321DF9"/>
    <w:rsid w:val="00322D87"/>
    <w:rsid w:val="00323574"/>
    <w:rsid w:val="00323B52"/>
    <w:rsid w:val="00323BA8"/>
    <w:rsid w:val="0032447C"/>
    <w:rsid w:val="003246B8"/>
    <w:rsid w:val="0032547C"/>
    <w:rsid w:val="00331198"/>
    <w:rsid w:val="00332D42"/>
    <w:rsid w:val="003335D5"/>
    <w:rsid w:val="00334EAB"/>
    <w:rsid w:val="003352AF"/>
    <w:rsid w:val="00335487"/>
    <w:rsid w:val="00335884"/>
    <w:rsid w:val="0033603A"/>
    <w:rsid w:val="003366DC"/>
    <w:rsid w:val="00336853"/>
    <w:rsid w:val="00336B58"/>
    <w:rsid w:val="00336EF7"/>
    <w:rsid w:val="00336FE2"/>
    <w:rsid w:val="003370F2"/>
    <w:rsid w:val="003377CD"/>
    <w:rsid w:val="00337FA9"/>
    <w:rsid w:val="003401F2"/>
    <w:rsid w:val="00340C18"/>
    <w:rsid w:val="003419E6"/>
    <w:rsid w:val="003426DB"/>
    <w:rsid w:val="00342AA4"/>
    <w:rsid w:val="00342E2E"/>
    <w:rsid w:val="00343BF8"/>
    <w:rsid w:val="00343F8E"/>
    <w:rsid w:val="00344147"/>
    <w:rsid w:val="0034438A"/>
    <w:rsid w:val="0034472A"/>
    <w:rsid w:val="00344756"/>
    <w:rsid w:val="00344ABD"/>
    <w:rsid w:val="00345504"/>
    <w:rsid w:val="003455CF"/>
    <w:rsid w:val="00346F9A"/>
    <w:rsid w:val="003478FB"/>
    <w:rsid w:val="00347CFB"/>
    <w:rsid w:val="00350279"/>
    <w:rsid w:val="00350B70"/>
    <w:rsid w:val="00350DBB"/>
    <w:rsid w:val="003511FE"/>
    <w:rsid w:val="00352551"/>
    <w:rsid w:val="00353006"/>
    <w:rsid w:val="00353CD9"/>
    <w:rsid w:val="00353F2B"/>
    <w:rsid w:val="003544B3"/>
    <w:rsid w:val="003556C1"/>
    <w:rsid w:val="00355EE1"/>
    <w:rsid w:val="003562E6"/>
    <w:rsid w:val="00356849"/>
    <w:rsid w:val="00357180"/>
    <w:rsid w:val="003602C8"/>
    <w:rsid w:val="0036031E"/>
    <w:rsid w:val="003624E3"/>
    <w:rsid w:val="003627E7"/>
    <w:rsid w:val="003628EE"/>
    <w:rsid w:val="00362DD1"/>
    <w:rsid w:val="00362FA2"/>
    <w:rsid w:val="0036348A"/>
    <w:rsid w:val="003643CA"/>
    <w:rsid w:val="003645E1"/>
    <w:rsid w:val="0036531B"/>
    <w:rsid w:val="00365886"/>
    <w:rsid w:val="003665A0"/>
    <w:rsid w:val="00366E00"/>
    <w:rsid w:val="00370182"/>
    <w:rsid w:val="00372028"/>
    <w:rsid w:val="00372347"/>
    <w:rsid w:val="0037355C"/>
    <w:rsid w:val="003739CE"/>
    <w:rsid w:val="0037400C"/>
    <w:rsid w:val="00374127"/>
    <w:rsid w:val="0037468E"/>
    <w:rsid w:val="0037501C"/>
    <w:rsid w:val="00376848"/>
    <w:rsid w:val="00377EB3"/>
    <w:rsid w:val="003805F8"/>
    <w:rsid w:val="00380D2A"/>
    <w:rsid w:val="00380EFA"/>
    <w:rsid w:val="00380F95"/>
    <w:rsid w:val="00381E70"/>
    <w:rsid w:val="00383117"/>
    <w:rsid w:val="0038333A"/>
    <w:rsid w:val="0038347A"/>
    <w:rsid w:val="00383CAA"/>
    <w:rsid w:val="0038433C"/>
    <w:rsid w:val="00385AE0"/>
    <w:rsid w:val="00385BEB"/>
    <w:rsid w:val="00385FD7"/>
    <w:rsid w:val="003860B4"/>
    <w:rsid w:val="0038629C"/>
    <w:rsid w:val="0038653F"/>
    <w:rsid w:val="003900A0"/>
    <w:rsid w:val="0039036D"/>
    <w:rsid w:val="00390F2D"/>
    <w:rsid w:val="00391FEC"/>
    <w:rsid w:val="0039236C"/>
    <w:rsid w:val="0039305B"/>
    <w:rsid w:val="0039310C"/>
    <w:rsid w:val="00393681"/>
    <w:rsid w:val="00394C3E"/>
    <w:rsid w:val="00395C41"/>
    <w:rsid w:val="00395F98"/>
    <w:rsid w:val="00396012"/>
    <w:rsid w:val="00396704"/>
    <w:rsid w:val="00396D16"/>
    <w:rsid w:val="00396DEE"/>
    <w:rsid w:val="00396EC3"/>
    <w:rsid w:val="00397AA4"/>
    <w:rsid w:val="003A081F"/>
    <w:rsid w:val="003A1072"/>
    <w:rsid w:val="003A1083"/>
    <w:rsid w:val="003A1360"/>
    <w:rsid w:val="003A1A81"/>
    <w:rsid w:val="003A1DD2"/>
    <w:rsid w:val="003A1EF1"/>
    <w:rsid w:val="003A25C9"/>
    <w:rsid w:val="003A4312"/>
    <w:rsid w:val="003A4D51"/>
    <w:rsid w:val="003A4F42"/>
    <w:rsid w:val="003A65AF"/>
    <w:rsid w:val="003A6AC7"/>
    <w:rsid w:val="003A6C03"/>
    <w:rsid w:val="003A7A20"/>
    <w:rsid w:val="003B09C2"/>
    <w:rsid w:val="003B1240"/>
    <w:rsid w:val="003B23C0"/>
    <w:rsid w:val="003B388F"/>
    <w:rsid w:val="003B391D"/>
    <w:rsid w:val="003B445A"/>
    <w:rsid w:val="003B49E5"/>
    <w:rsid w:val="003B533F"/>
    <w:rsid w:val="003B5C57"/>
    <w:rsid w:val="003B5F99"/>
    <w:rsid w:val="003B69D7"/>
    <w:rsid w:val="003B6EE6"/>
    <w:rsid w:val="003C0D4E"/>
    <w:rsid w:val="003C2495"/>
    <w:rsid w:val="003C2BEC"/>
    <w:rsid w:val="003C3C54"/>
    <w:rsid w:val="003C3E20"/>
    <w:rsid w:val="003C5C85"/>
    <w:rsid w:val="003C5D74"/>
    <w:rsid w:val="003C6B16"/>
    <w:rsid w:val="003C72E3"/>
    <w:rsid w:val="003D06BF"/>
    <w:rsid w:val="003D0EA4"/>
    <w:rsid w:val="003D3563"/>
    <w:rsid w:val="003D3B0C"/>
    <w:rsid w:val="003D5445"/>
    <w:rsid w:val="003D65CD"/>
    <w:rsid w:val="003D6BF3"/>
    <w:rsid w:val="003D730E"/>
    <w:rsid w:val="003D79FA"/>
    <w:rsid w:val="003E02D6"/>
    <w:rsid w:val="003E0305"/>
    <w:rsid w:val="003E0A77"/>
    <w:rsid w:val="003E2344"/>
    <w:rsid w:val="003E2E98"/>
    <w:rsid w:val="003E3008"/>
    <w:rsid w:val="003E3F85"/>
    <w:rsid w:val="003E4F07"/>
    <w:rsid w:val="003E578D"/>
    <w:rsid w:val="003E793B"/>
    <w:rsid w:val="003F1BCD"/>
    <w:rsid w:val="003F1DA1"/>
    <w:rsid w:val="003F226F"/>
    <w:rsid w:val="003F2D16"/>
    <w:rsid w:val="003F41BC"/>
    <w:rsid w:val="003F558F"/>
    <w:rsid w:val="003F5643"/>
    <w:rsid w:val="003F5FAF"/>
    <w:rsid w:val="003F723E"/>
    <w:rsid w:val="003F74EE"/>
    <w:rsid w:val="003F7D04"/>
    <w:rsid w:val="0040085F"/>
    <w:rsid w:val="00401382"/>
    <w:rsid w:val="00402A19"/>
    <w:rsid w:val="004034EF"/>
    <w:rsid w:val="004037EB"/>
    <w:rsid w:val="004041CA"/>
    <w:rsid w:val="004042CA"/>
    <w:rsid w:val="0040433B"/>
    <w:rsid w:val="0040541E"/>
    <w:rsid w:val="0040630D"/>
    <w:rsid w:val="0040777D"/>
    <w:rsid w:val="00407C0B"/>
    <w:rsid w:val="004102A1"/>
    <w:rsid w:val="004108CD"/>
    <w:rsid w:val="0041227B"/>
    <w:rsid w:val="0041498E"/>
    <w:rsid w:val="00415A56"/>
    <w:rsid w:val="00415FCF"/>
    <w:rsid w:val="0041743C"/>
    <w:rsid w:val="0042083E"/>
    <w:rsid w:val="00420B46"/>
    <w:rsid w:val="00420DF7"/>
    <w:rsid w:val="00420E57"/>
    <w:rsid w:val="004217F6"/>
    <w:rsid w:val="00422A6C"/>
    <w:rsid w:val="004230F3"/>
    <w:rsid w:val="00423FAA"/>
    <w:rsid w:val="0042598D"/>
    <w:rsid w:val="00426C45"/>
    <w:rsid w:val="0042770A"/>
    <w:rsid w:val="00427B7A"/>
    <w:rsid w:val="004301FB"/>
    <w:rsid w:val="004304B6"/>
    <w:rsid w:val="0043220B"/>
    <w:rsid w:val="004324CF"/>
    <w:rsid w:val="00434A09"/>
    <w:rsid w:val="0043510D"/>
    <w:rsid w:val="00435FEA"/>
    <w:rsid w:val="0043637D"/>
    <w:rsid w:val="00437727"/>
    <w:rsid w:val="004401AF"/>
    <w:rsid w:val="00441470"/>
    <w:rsid w:val="004420DE"/>
    <w:rsid w:val="00442D00"/>
    <w:rsid w:val="00443D1A"/>
    <w:rsid w:val="0044436D"/>
    <w:rsid w:val="00444BD5"/>
    <w:rsid w:val="00444F39"/>
    <w:rsid w:val="004459F4"/>
    <w:rsid w:val="004464C9"/>
    <w:rsid w:val="00446C90"/>
    <w:rsid w:val="00450B7F"/>
    <w:rsid w:val="00450FCD"/>
    <w:rsid w:val="00453516"/>
    <w:rsid w:val="00453738"/>
    <w:rsid w:val="00453A42"/>
    <w:rsid w:val="00454897"/>
    <w:rsid w:val="0045491B"/>
    <w:rsid w:val="00454E4D"/>
    <w:rsid w:val="0045587A"/>
    <w:rsid w:val="00455BA7"/>
    <w:rsid w:val="004567C2"/>
    <w:rsid w:val="004571E0"/>
    <w:rsid w:val="004573E3"/>
    <w:rsid w:val="00460139"/>
    <w:rsid w:val="00461AF7"/>
    <w:rsid w:val="00462365"/>
    <w:rsid w:val="00464292"/>
    <w:rsid w:val="00464452"/>
    <w:rsid w:val="00465271"/>
    <w:rsid w:val="0046643C"/>
    <w:rsid w:val="00466E46"/>
    <w:rsid w:val="004676D3"/>
    <w:rsid w:val="00470DA6"/>
    <w:rsid w:val="004722D7"/>
    <w:rsid w:val="0047238F"/>
    <w:rsid w:val="00472CC0"/>
    <w:rsid w:val="004760B0"/>
    <w:rsid w:val="00476395"/>
    <w:rsid w:val="004774EB"/>
    <w:rsid w:val="00477B49"/>
    <w:rsid w:val="00477FAC"/>
    <w:rsid w:val="00480146"/>
    <w:rsid w:val="004808D0"/>
    <w:rsid w:val="004811DB"/>
    <w:rsid w:val="00482D1F"/>
    <w:rsid w:val="00483783"/>
    <w:rsid w:val="00483F05"/>
    <w:rsid w:val="004842FF"/>
    <w:rsid w:val="004854D4"/>
    <w:rsid w:val="00485B8F"/>
    <w:rsid w:val="00487A64"/>
    <w:rsid w:val="0049023B"/>
    <w:rsid w:val="00490E16"/>
    <w:rsid w:val="004923CE"/>
    <w:rsid w:val="00492BD2"/>
    <w:rsid w:val="004931E0"/>
    <w:rsid w:val="00495B1F"/>
    <w:rsid w:val="00495D3D"/>
    <w:rsid w:val="00497593"/>
    <w:rsid w:val="00497854"/>
    <w:rsid w:val="004A0351"/>
    <w:rsid w:val="004A0426"/>
    <w:rsid w:val="004A0DB9"/>
    <w:rsid w:val="004A2B12"/>
    <w:rsid w:val="004A2EDD"/>
    <w:rsid w:val="004A4132"/>
    <w:rsid w:val="004A470D"/>
    <w:rsid w:val="004A4C47"/>
    <w:rsid w:val="004A4EF5"/>
    <w:rsid w:val="004A4F43"/>
    <w:rsid w:val="004A502C"/>
    <w:rsid w:val="004A59A5"/>
    <w:rsid w:val="004A6F1A"/>
    <w:rsid w:val="004A7EA6"/>
    <w:rsid w:val="004B041D"/>
    <w:rsid w:val="004B0598"/>
    <w:rsid w:val="004B07C3"/>
    <w:rsid w:val="004B0E65"/>
    <w:rsid w:val="004B193F"/>
    <w:rsid w:val="004B19AB"/>
    <w:rsid w:val="004B2B49"/>
    <w:rsid w:val="004B4394"/>
    <w:rsid w:val="004B4C57"/>
    <w:rsid w:val="004B5534"/>
    <w:rsid w:val="004B5DBD"/>
    <w:rsid w:val="004C03B5"/>
    <w:rsid w:val="004C0471"/>
    <w:rsid w:val="004C16E2"/>
    <w:rsid w:val="004C1F63"/>
    <w:rsid w:val="004C22AC"/>
    <w:rsid w:val="004C27A4"/>
    <w:rsid w:val="004C3563"/>
    <w:rsid w:val="004C4438"/>
    <w:rsid w:val="004C46C2"/>
    <w:rsid w:val="004C5B4A"/>
    <w:rsid w:val="004C5DC3"/>
    <w:rsid w:val="004C7233"/>
    <w:rsid w:val="004D1CC7"/>
    <w:rsid w:val="004D2538"/>
    <w:rsid w:val="004D2E12"/>
    <w:rsid w:val="004D2EAF"/>
    <w:rsid w:val="004D3B58"/>
    <w:rsid w:val="004D48B6"/>
    <w:rsid w:val="004D5C76"/>
    <w:rsid w:val="004D6F37"/>
    <w:rsid w:val="004D7096"/>
    <w:rsid w:val="004E0CEA"/>
    <w:rsid w:val="004E1631"/>
    <w:rsid w:val="004E2331"/>
    <w:rsid w:val="004E23DF"/>
    <w:rsid w:val="004E28AB"/>
    <w:rsid w:val="004E30C7"/>
    <w:rsid w:val="004E41E1"/>
    <w:rsid w:val="004E4C54"/>
    <w:rsid w:val="004E50FD"/>
    <w:rsid w:val="004E5B2D"/>
    <w:rsid w:val="004E5D4A"/>
    <w:rsid w:val="004E62EB"/>
    <w:rsid w:val="004E6D0B"/>
    <w:rsid w:val="004F0313"/>
    <w:rsid w:val="004F0917"/>
    <w:rsid w:val="004F0922"/>
    <w:rsid w:val="004F171F"/>
    <w:rsid w:val="004F3CA6"/>
    <w:rsid w:val="004F44FE"/>
    <w:rsid w:val="004F4581"/>
    <w:rsid w:val="004F4697"/>
    <w:rsid w:val="004F4C58"/>
    <w:rsid w:val="004F4EC1"/>
    <w:rsid w:val="004F519A"/>
    <w:rsid w:val="004F5461"/>
    <w:rsid w:val="004F57B0"/>
    <w:rsid w:val="004F5DCB"/>
    <w:rsid w:val="004F6093"/>
    <w:rsid w:val="004F6E55"/>
    <w:rsid w:val="004F731D"/>
    <w:rsid w:val="004F7A30"/>
    <w:rsid w:val="004F7E15"/>
    <w:rsid w:val="00500564"/>
    <w:rsid w:val="00500CD0"/>
    <w:rsid w:val="005015B2"/>
    <w:rsid w:val="005017A8"/>
    <w:rsid w:val="005019CC"/>
    <w:rsid w:val="00502109"/>
    <w:rsid w:val="00502A35"/>
    <w:rsid w:val="00502C15"/>
    <w:rsid w:val="005046AE"/>
    <w:rsid w:val="0050558A"/>
    <w:rsid w:val="005077F7"/>
    <w:rsid w:val="00511579"/>
    <w:rsid w:val="00511C11"/>
    <w:rsid w:val="00511C94"/>
    <w:rsid w:val="005120BC"/>
    <w:rsid w:val="00512657"/>
    <w:rsid w:val="005130EB"/>
    <w:rsid w:val="0051322C"/>
    <w:rsid w:val="005132F8"/>
    <w:rsid w:val="00513942"/>
    <w:rsid w:val="00514602"/>
    <w:rsid w:val="005146F3"/>
    <w:rsid w:val="00516BC4"/>
    <w:rsid w:val="00516C94"/>
    <w:rsid w:val="005203F2"/>
    <w:rsid w:val="00520792"/>
    <w:rsid w:val="0052109D"/>
    <w:rsid w:val="00521531"/>
    <w:rsid w:val="005215A2"/>
    <w:rsid w:val="00521ADA"/>
    <w:rsid w:val="005229EA"/>
    <w:rsid w:val="00522D73"/>
    <w:rsid w:val="00523FB1"/>
    <w:rsid w:val="005246B3"/>
    <w:rsid w:val="00525082"/>
    <w:rsid w:val="00525650"/>
    <w:rsid w:val="00525DDC"/>
    <w:rsid w:val="00525E5D"/>
    <w:rsid w:val="0052600B"/>
    <w:rsid w:val="0052688C"/>
    <w:rsid w:val="00526A1E"/>
    <w:rsid w:val="00526A40"/>
    <w:rsid w:val="00526BA6"/>
    <w:rsid w:val="005302B9"/>
    <w:rsid w:val="00530938"/>
    <w:rsid w:val="005313A2"/>
    <w:rsid w:val="00531C2F"/>
    <w:rsid w:val="00531DD3"/>
    <w:rsid w:val="00532346"/>
    <w:rsid w:val="0053461B"/>
    <w:rsid w:val="00535AEF"/>
    <w:rsid w:val="0053606D"/>
    <w:rsid w:val="00537973"/>
    <w:rsid w:val="0054211C"/>
    <w:rsid w:val="005429F7"/>
    <w:rsid w:val="005435E9"/>
    <w:rsid w:val="00543EC5"/>
    <w:rsid w:val="0054400D"/>
    <w:rsid w:val="0054535C"/>
    <w:rsid w:val="005453E7"/>
    <w:rsid w:val="0054787D"/>
    <w:rsid w:val="005513FD"/>
    <w:rsid w:val="0055327F"/>
    <w:rsid w:val="0055347F"/>
    <w:rsid w:val="00555634"/>
    <w:rsid w:val="00555A06"/>
    <w:rsid w:val="00556295"/>
    <w:rsid w:val="00556B03"/>
    <w:rsid w:val="0056012E"/>
    <w:rsid w:val="0056083D"/>
    <w:rsid w:val="00561314"/>
    <w:rsid w:val="00561964"/>
    <w:rsid w:val="00561A33"/>
    <w:rsid w:val="005620AF"/>
    <w:rsid w:val="005620D2"/>
    <w:rsid w:val="00562B28"/>
    <w:rsid w:val="00562FDC"/>
    <w:rsid w:val="00563420"/>
    <w:rsid w:val="00563ABD"/>
    <w:rsid w:val="0056640A"/>
    <w:rsid w:val="005667E5"/>
    <w:rsid w:val="0056680E"/>
    <w:rsid w:val="0056699C"/>
    <w:rsid w:val="00567C4E"/>
    <w:rsid w:val="00567F1C"/>
    <w:rsid w:val="00571FC7"/>
    <w:rsid w:val="00572004"/>
    <w:rsid w:val="005722F9"/>
    <w:rsid w:val="0057261F"/>
    <w:rsid w:val="00573483"/>
    <w:rsid w:val="00573A18"/>
    <w:rsid w:val="005744F3"/>
    <w:rsid w:val="00574C89"/>
    <w:rsid w:val="00575C8D"/>
    <w:rsid w:val="00576D1D"/>
    <w:rsid w:val="00577280"/>
    <w:rsid w:val="00577DF8"/>
    <w:rsid w:val="00577E32"/>
    <w:rsid w:val="00577F8D"/>
    <w:rsid w:val="00581193"/>
    <w:rsid w:val="005812C9"/>
    <w:rsid w:val="005813B2"/>
    <w:rsid w:val="0058142D"/>
    <w:rsid w:val="0058189F"/>
    <w:rsid w:val="00582056"/>
    <w:rsid w:val="00583079"/>
    <w:rsid w:val="0058338D"/>
    <w:rsid w:val="00583395"/>
    <w:rsid w:val="005836EB"/>
    <w:rsid w:val="005844EF"/>
    <w:rsid w:val="0058477D"/>
    <w:rsid w:val="005850D4"/>
    <w:rsid w:val="00585222"/>
    <w:rsid w:val="0058529F"/>
    <w:rsid w:val="00585BF3"/>
    <w:rsid w:val="00585CFC"/>
    <w:rsid w:val="00586D75"/>
    <w:rsid w:val="00587902"/>
    <w:rsid w:val="00591283"/>
    <w:rsid w:val="00591747"/>
    <w:rsid w:val="0059256F"/>
    <w:rsid w:val="00592B9A"/>
    <w:rsid w:val="00593ACF"/>
    <w:rsid w:val="00593FFF"/>
    <w:rsid w:val="00596C41"/>
    <w:rsid w:val="0059715A"/>
    <w:rsid w:val="005A009F"/>
    <w:rsid w:val="005A0536"/>
    <w:rsid w:val="005A18C7"/>
    <w:rsid w:val="005A30D3"/>
    <w:rsid w:val="005A3D2A"/>
    <w:rsid w:val="005A498A"/>
    <w:rsid w:val="005A5959"/>
    <w:rsid w:val="005A658F"/>
    <w:rsid w:val="005A787B"/>
    <w:rsid w:val="005B0063"/>
    <w:rsid w:val="005B0A34"/>
    <w:rsid w:val="005B2D12"/>
    <w:rsid w:val="005B2E72"/>
    <w:rsid w:val="005B2EB7"/>
    <w:rsid w:val="005B2F39"/>
    <w:rsid w:val="005B5681"/>
    <w:rsid w:val="005B58B3"/>
    <w:rsid w:val="005B6340"/>
    <w:rsid w:val="005B67D2"/>
    <w:rsid w:val="005B6DBC"/>
    <w:rsid w:val="005C01BF"/>
    <w:rsid w:val="005C061D"/>
    <w:rsid w:val="005C0DE8"/>
    <w:rsid w:val="005C0FE0"/>
    <w:rsid w:val="005C1B59"/>
    <w:rsid w:val="005C2010"/>
    <w:rsid w:val="005C20CB"/>
    <w:rsid w:val="005C250F"/>
    <w:rsid w:val="005C38EB"/>
    <w:rsid w:val="005C41E0"/>
    <w:rsid w:val="005C563C"/>
    <w:rsid w:val="005C5E66"/>
    <w:rsid w:val="005C6D1E"/>
    <w:rsid w:val="005C7673"/>
    <w:rsid w:val="005C7E43"/>
    <w:rsid w:val="005D0557"/>
    <w:rsid w:val="005D0704"/>
    <w:rsid w:val="005D0881"/>
    <w:rsid w:val="005D15B1"/>
    <w:rsid w:val="005D1AD3"/>
    <w:rsid w:val="005D24D3"/>
    <w:rsid w:val="005D2EBF"/>
    <w:rsid w:val="005D2F0F"/>
    <w:rsid w:val="005D323A"/>
    <w:rsid w:val="005D3911"/>
    <w:rsid w:val="005D4FA7"/>
    <w:rsid w:val="005D6033"/>
    <w:rsid w:val="005D6846"/>
    <w:rsid w:val="005E0BBB"/>
    <w:rsid w:val="005E1257"/>
    <w:rsid w:val="005E285B"/>
    <w:rsid w:val="005E28DB"/>
    <w:rsid w:val="005E420F"/>
    <w:rsid w:val="005E6CED"/>
    <w:rsid w:val="005E7151"/>
    <w:rsid w:val="005E7ED9"/>
    <w:rsid w:val="005F142B"/>
    <w:rsid w:val="005F231A"/>
    <w:rsid w:val="005F440A"/>
    <w:rsid w:val="005F4C82"/>
    <w:rsid w:val="005F5635"/>
    <w:rsid w:val="005F584D"/>
    <w:rsid w:val="005F5E78"/>
    <w:rsid w:val="005F67D0"/>
    <w:rsid w:val="005F6D92"/>
    <w:rsid w:val="005F6E48"/>
    <w:rsid w:val="005F7281"/>
    <w:rsid w:val="006009CE"/>
    <w:rsid w:val="006023CE"/>
    <w:rsid w:val="006023E6"/>
    <w:rsid w:val="006028E6"/>
    <w:rsid w:val="00602A86"/>
    <w:rsid w:val="006030D6"/>
    <w:rsid w:val="00603487"/>
    <w:rsid w:val="006036BE"/>
    <w:rsid w:val="00603BB1"/>
    <w:rsid w:val="00604889"/>
    <w:rsid w:val="006050DF"/>
    <w:rsid w:val="0060564D"/>
    <w:rsid w:val="006062BD"/>
    <w:rsid w:val="006064CF"/>
    <w:rsid w:val="006073B3"/>
    <w:rsid w:val="00610069"/>
    <w:rsid w:val="00610290"/>
    <w:rsid w:val="006103DD"/>
    <w:rsid w:val="00611D2B"/>
    <w:rsid w:val="00612B18"/>
    <w:rsid w:val="00613274"/>
    <w:rsid w:val="00613684"/>
    <w:rsid w:val="00613A28"/>
    <w:rsid w:val="00613F60"/>
    <w:rsid w:val="00613FFB"/>
    <w:rsid w:val="006141B6"/>
    <w:rsid w:val="00614B1E"/>
    <w:rsid w:val="00615FEF"/>
    <w:rsid w:val="00616BAD"/>
    <w:rsid w:val="0061739A"/>
    <w:rsid w:val="00617FF8"/>
    <w:rsid w:val="006219D1"/>
    <w:rsid w:val="006232B9"/>
    <w:rsid w:val="006239D8"/>
    <w:rsid w:val="0062412B"/>
    <w:rsid w:val="00624674"/>
    <w:rsid w:val="00624EC7"/>
    <w:rsid w:val="00625C28"/>
    <w:rsid w:val="00625D16"/>
    <w:rsid w:val="00627BEA"/>
    <w:rsid w:val="00631921"/>
    <w:rsid w:val="00633318"/>
    <w:rsid w:val="006333E4"/>
    <w:rsid w:val="00635B0A"/>
    <w:rsid w:val="006361EB"/>
    <w:rsid w:val="00636534"/>
    <w:rsid w:val="00636A30"/>
    <w:rsid w:val="00636B1A"/>
    <w:rsid w:val="006376C6"/>
    <w:rsid w:val="006401FD"/>
    <w:rsid w:val="00640323"/>
    <w:rsid w:val="00640E0D"/>
    <w:rsid w:val="00640E60"/>
    <w:rsid w:val="0064166C"/>
    <w:rsid w:val="00641B75"/>
    <w:rsid w:val="006421D4"/>
    <w:rsid w:val="00642834"/>
    <w:rsid w:val="006432EE"/>
    <w:rsid w:val="00643733"/>
    <w:rsid w:val="006438F6"/>
    <w:rsid w:val="00643DB7"/>
    <w:rsid w:val="006446EB"/>
    <w:rsid w:val="00644C91"/>
    <w:rsid w:val="00645312"/>
    <w:rsid w:val="00645523"/>
    <w:rsid w:val="00645EEA"/>
    <w:rsid w:val="00645F4C"/>
    <w:rsid w:val="00646128"/>
    <w:rsid w:val="00646C09"/>
    <w:rsid w:val="00646EBA"/>
    <w:rsid w:val="0064772E"/>
    <w:rsid w:val="006505A6"/>
    <w:rsid w:val="00651503"/>
    <w:rsid w:val="0065175F"/>
    <w:rsid w:val="00651C7F"/>
    <w:rsid w:val="00654699"/>
    <w:rsid w:val="00660872"/>
    <w:rsid w:val="00660D4D"/>
    <w:rsid w:val="00660E48"/>
    <w:rsid w:val="00663FF4"/>
    <w:rsid w:val="00664229"/>
    <w:rsid w:val="00664A72"/>
    <w:rsid w:val="0066582D"/>
    <w:rsid w:val="00666641"/>
    <w:rsid w:val="00667090"/>
    <w:rsid w:val="00667668"/>
    <w:rsid w:val="006710DC"/>
    <w:rsid w:val="00671894"/>
    <w:rsid w:val="00673220"/>
    <w:rsid w:val="006735CE"/>
    <w:rsid w:val="00675FD9"/>
    <w:rsid w:val="00676FA1"/>
    <w:rsid w:val="00677087"/>
    <w:rsid w:val="0068082C"/>
    <w:rsid w:val="00681824"/>
    <w:rsid w:val="00682670"/>
    <w:rsid w:val="00682F0D"/>
    <w:rsid w:val="00683585"/>
    <w:rsid w:val="00683A84"/>
    <w:rsid w:val="00684F6D"/>
    <w:rsid w:val="006855B2"/>
    <w:rsid w:val="0068755D"/>
    <w:rsid w:val="006878D6"/>
    <w:rsid w:val="00687BE8"/>
    <w:rsid w:val="006900A4"/>
    <w:rsid w:val="0069086C"/>
    <w:rsid w:val="006918E7"/>
    <w:rsid w:val="00691C85"/>
    <w:rsid w:val="00693323"/>
    <w:rsid w:val="006947F9"/>
    <w:rsid w:val="00694AE6"/>
    <w:rsid w:val="00694C46"/>
    <w:rsid w:val="00694FE8"/>
    <w:rsid w:val="00695DD0"/>
    <w:rsid w:val="00695DF1"/>
    <w:rsid w:val="0069635A"/>
    <w:rsid w:val="006963FD"/>
    <w:rsid w:val="00697EC5"/>
    <w:rsid w:val="006A0066"/>
    <w:rsid w:val="006A0B48"/>
    <w:rsid w:val="006A1621"/>
    <w:rsid w:val="006A2237"/>
    <w:rsid w:val="006A26BB"/>
    <w:rsid w:val="006A2C0D"/>
    <w:rsid w:val="006A31FF"/>
    <w:rsid w:val="006A420F"/>
    <w:rsid w:val="006A4BB7"/>
    <w:rsid w:val="006A4C0D"/>
    <w:rsid w:val="006A4CD1"/>
    <w:rsid w:val="006A6143"/>
    <w:rsid w:val="006A715F"/>
    <w:rsid w:val="006A7DE8"/>
    <w:rsid w:val="006B0CE0"/>
    <w:rsid w:val="006B1B40"/>
    <w:rsid w:val="006B1EC6"/>
    <w:rsid w:val="006B21E4"/>
    <w:rsid w:val="006B29C9"/>
    <w:rsid w:val="006B327B"/>
    <w:rsid w:val="006B33D3"/>
    <w:rsid w:val="006B36CA"/>
    <w:rsid w:val="006B538B"/>
    <w:rsid w:val="006B58AC"/>
    <w:rsid w:val="006B5FBD"/>
    <w:rsid w:val="006B601F"/>
    <w:rsid w:val="006B7365"/>
    <w:rsid w:val="006C0E10"/>
    <w:rsid w:val="006C161E"/>
    <w:rsid w:val="006C312A"/>
    <w:rsid w:val="006C4C0A"/>
    <w:rsid w:val="006C4C32"/>
    <w:rsid w:val="006C5B4E"/>
    <w:rsid w:val="006C6745"/>
    <w:rsid w:val="006C6C9B"/>
    <w:rsid w:val="006C7761"/>
    <w:rsid w:val="006C780C"/>
    <w:rsid w:val="006D0A83"/>
    <w:rsid w:val="006D0AEE"/>
    <w:rsid w:val="006D10FD"/>
    <w:rsid w:val="006D1820"/>
    <w:rsid w:val="006D292A"/>
    <w:rsid w:val="006D47B9"/>
    <w:rsid w:val="006D5437"/>
    <w:rsid w:val="006D576F"/>
    <w:rsid w:val="006D6146"/>
    <w:rsid w:val="006E00B7"/>
    <w:rsid w:val="006E294F"/>
    <w:rsid w:val="006E2BB8"/>
    <w:rsid w:val="006E2C61"/>
    <w:rsid w:val="006E33B4"/>
    <w:rsid w:val="006E34C7"/>
    <w:rsid w:val="006E4589"/>
    <w:rsid w:val="006E5A42"/>
    <w:rsid w:val="006E5B96"/>
    <w:rsid w:val="006E65C9"/>
    <w:rsid w:val="006E67EE"/>
    <w:rsid w:val="006E6947"/>
    <w:rsid w:val="006E725B"/>
    <w:rsid w:val="006F0655"/>
    <w:rsid w:val="006F0C7E"/>
    <w:rsid w:val="006F0FC8"/>
    <w:rsid w:val="006F10F0"/>
    <w:rsid w:val="006F112A"/>
    <w:rsid w:val="006F149D"/>
    <w:rsid w:val="006F191E"/>
    <w:rsid w:val="006F1B1A"/>
    <w:rsid w:val="006F25B6"/>
    <w:rsid w:val="006F286A"/>
    <w:rsid w:val="006F34F1"/>
    <w:rsid w:val="006F4684"/>
    <w:rsid w:val="006F517C"/>
    <w:rsid w:val="006F52ED"/>
    <w:rsid w:val="006F68C0"/>
    <w:rsid w:val="007017BD"/>
    <w:rsid w:val="00702633"/>
    <w:rsid w:val="00702D60"/>
    <w:rsid w:val="00703439"/>
    <w:rsid w:val="00703505"/>
    <w:rsid w:val="00704B06"/>
    <w:rsid w:val="00705C73"/>
    <w:rsid w:val="007062AA"/>
    <w:rsid w:val="007063BF"/>
    <w:rsid w:val="00706AC2"/>
    <w:rsid w:val="00707518"/>
    <w:rsid w:val="007101E9"/>
    <w:rsid w:val="0071049B"/>
    <w:rsid w:val="007106B2"/>
    <w:rsid w:val="00710BBE"/>
    <w:rsid w:val="00710D29"/>
    <w:rsid w:val="00710EB4"/>
    <w:rsid w:val="0071198E"/>
    <w:rsid w:val="00711F58"/>
    <w:rsid w:val="00712A71"/>
    <w:rsid w:val="007139D4"/>
    <w:rsid w:val="00713B97"/>
    <w:rsid w:val="00713EA2"/>
    <w:rsid w:val="00714C51"/>
    <w:rsid w:val="007157B0"/>
    <w:rsid w:val="00717F71"/>
    <w:rsid w:val="007214E4"/>
    <w:rsid w:val="00722035"/>
    <w:rsid w:val="00722C22"/>
    <w:rsid w:val="00722DAB"/>
    <w:rsid w:val="007242DA"/>
    <w:rsid w:val="00724B41"/>
    <w:rsid w:val="00725203"/>
    <w:rsid w:val="007253A2"/>
    <w:rsid w:val="00725A6C"/>
    <w:rsid w:val="007263BA"/>
    <w:rsid w:val="00726890"/>
    <w:rsid w:val="00726E4A"/>
    <w:rsid w:val="00727979"/>
    <w:rsid w:val="00727D5F"/>
    <w:rsid w:val="00730636"/>
    <w:rsid w:val="00730691"/>
    <w:rsid w:val="00730BFA"/>
    <w:rsid w:val="00730DA1"/>
    <w:rsid w:val="0073164A"/>
    <w:rsid w:val="00731838"/>
    <w:rsid w:val="007343A7"/>
    <w:rsid w:val="00734999"/>
    <w:rsid w:val="00734C25"/>
    <w:rsid w:val="00735D28"/>
    <w:rsid w:val="0073668C"/>
    <w:rsid w:val="00736C0B"/>
    <w:rsid w:val="007403F7"/>
    <w:rsid w:val="00741174"/>
    <w:rsid w:val="00741E4B"/>
    <w:rsid w:val="00742CC8"/>
    <w:rsid w:val="007438FE"/>
    <w:rsid w:val="00743EC7"/>
    <w:rsid w:val="007454FC"/>
    <w:rsid w:val="00746F43"/>
    <w:rsid w:val="0074702F"/>
    <w:rsid w:val="007522DA"/>
    <w:rsid w:val="00752974"/>
    <w:rsid w:val="007535F1"/>
    <w:rsid w:val="00753A4A"/>
    <w:rsid w:val="00753BB7"/>
    <w:rsid w:val="0075414D"/>
    <w:rsid w:val="00754F2B"/>
    <w:rsid w:val="00755903"/>
    <w:rsid w:val="00755CDA"/>
    <w:rsid w:val="00756E69"/>
    <w:rsid w:val="00757AC9"/>
    <w:rsid w:val="00760480"/>
    <w:rsid w:val="007607D1"/>
    <w:rsid w:val="00760800"/>
    <w:rsid w:val="00760C97"/>
    <w:rsid w:val="00761CAD"/>
    <w:rsid w:val="00761CFA"/>
    <w:rsid w:val="00761E93"/>
    <w:rsid w:val="0076250E"/>
    <w:rsid w:val="007625FF"/>
    <w:rsid w:val="00762DB1"/>
    <w:rsid w:val="00763E22"/>
    <w:rsid w:val="00764026"/>
    <w:rsid w:val="007646CB"/>
    <w:rsid w:val="00764CCB"/>
    <w:rsid w:val="00765C7A"/>
    <w:rsid w:val="007662B6"/>
    <w:rsid w:val="00766476"/>
    <w:rsid w:val="00766DA7"/>
    <w:rsid w:val="00766E27"/>
    <w:rsid w:val="00767648"/>
    <w:rsid w:val="00767879"/>
    <w:rsid w:val="00767DC5"/>
    <w:rsid w:val="00767E64"/>
    <w:rsid w:val="00767EA6"/>
    <w:rsid w:val="00774608"/>
    <w:rsid w:val="007747E3"/>
    <w:rsid w:val="0077541A"/>
    <w:rsid w:val="00775662"/>
    <w:rsid w:val="00776B52"/>
    <w:rsid w:val="00776E0A"/>
    <w:rsid w:val="00777841"/>
    <w:rsid w:val="007778EC"/>
    <w:rsid w:val="00780705"/>
    <w:rsid w:val="007818B3"/>
    <w:rsid w:val="00781BC8"/>
    <w:rsid w:val="007825C2"/>
    <w:rsid w:val="00782FA0"/>
    <w:rsid w:val="007833F0"/>
    <w:rsid w:val="00784252"/>
    <w:rsid w:val="00784C37"/>
    <w:rsid w:val="00786F85"/>
    <w:rsid w:val="00787787"/>
    <w:rsid w:val="00790868"/>
    <w:rsid w:val="00791B5F"/>
    <w:rsid w:val="0079210A"/>
    <w:rsid w:val="00792983"/>
    <w:rsid w:val="007934BC"/>
    <w:rsid w:val="00793DD0"/>
    <w:rsid w:val="00794B27"/>
    <w:rsid w:val="00794B31"/>
    <w:rsid w:val="00797CF5"/>
    <w:rsid w:val="007A0741"/>
    <w:rsid w:val="007A0FCD"/>
    <w:rsid w:val="007A2743"/>
    <w:rsid w:val="007A27AB"/>
    <w:rsid w:val="007A2B89"/>
    <w:rsid w:val="007A3789"/>
    <w:rsid w:val="007A392A"/>
    <w:rsid w:val="007A3E75"/>
    <w:rsid w:val="007A3FFE"/>
    <w:rsid w:val="007A5357"/>
    <w:rsid w:val="007A6146"/>
    <w:rsid w:val="007A634A"/>
    <w:rsid w:val="007A6948"/>
    <w:rsid w:val="007A6BE2"/>
    <w:rsid w:val="007A703D"/>
    <w:rsid w:val="007A71B2"/>
    <w:rsid w:val="007B038A"/>
    <w:rsid w:val="007B048C"/>
    <w:rsid w:val="007B062A"/>
    <w:rsid w:val="007B076E"/>
    <w:rsid w:val="007B1E31"/>
    <w:rsid w:val="007B2895"/>
    <w:rsid w:val="007B2B08"/>
    <w:rsid w:val="007B314D"/>
    <w:rsid w:val="007B3434"/>
    <w:rsid w:val="007B383A"/>
    <w:rsid w:val="007B4486"/>
    <w:rsid w:val="007B4A55"/>
    <w:rsid w:val="007B541F"/>
    <w:rsid w:val="007B680B"/>
    <w:rsid w:val="007C072C"/>
    <w:rsid w:val="007C2519"/>
    <w:rsid w:val="007C29E3"/>
    <w:rsid w:val="007C47A3"/>
    <w:rsid w:val="007C5797"/>
    <w:rsid w:val="007C6034"/>
    <w:rsid w:val="007C708E"/>
    <w:rsid w:val="007D0023"/>
    <w:rsid w:val="007D1006"/>
    <w:rsid w:val="007D1C41"/>
    <w:rsid w:val="007D1D15"/>
    <w:rsid w:val="007D20EF"/>
    <w:rsid w:val="007D3116"/>
    <w:rsid w:val="007D32DE"/>
    <w:rsid w:val="007D377D"/>
    <w:rsid w:val="007D4556"/>
    <w:rsid w:val="007D5ABD"/>
    <w:rsid w:val="007D6CDA"/>
    <w:rsid w:val="007D7145"/>
    <w:rsid w:val="007D71DE"/>
    <w:rsid w:val="007D71EC"/>
    <w:rsid w:val="007D777E"/>
    <w:rsid w:val="007D7D74"/>
    <w:rsid w:val="007E029A"/>
    <w:rsid w:val="007E047B"/>
    <w:rsid w:val="007E3E0D"/>
    <w:rsid w:val="007E50A6"/>
    <w:rsid w:val="007E50E0"/>
    <w:rsid w:val="007E602D"/>
    <w:rsid w:val="007E6911"/>
    <w:rsid w:val="007E6D48"/>
    <w:rsid w:val="007E7CF0"/>
    <w:rsid w:val="007F23D6"/>
    <w:rsid w:val="007F2C38"/>
    <w:rsid w:val="007F3750"/>
    <w:rsid w:val="007F3B4F"/>
    <w:rsid w:val="007F3C14"/>
    <w:rsid w:val="007F4457"/>
    <w:rsid w:val="007F507E"/>
    <w:rsid w:val="007F5224"/>
    <w:rsid w:val="007F6067"/>
    <w:rsid w:val="007F63B5"/>
    <w:rsid w:val="007F7596"/>
    <w:rsid w:val="007F77A0"/>
    <w:rsid w:val="007F783F"/>
    <w:rsid w:val="0080336B"/>
    <w:rsid w:val="00803404"/>
    <w:rsid w:val="00803453"/>
    <w:rsid w:val="0080395E"/>
    <w:rsid w:val="00803D20"/>
    <w:rsid w:val="0080457A"/>
    <w:rsid w:val="00804C42"/>
    <w:rsid w:val="00805150"/>
    <w:rsid w:val="0080602E"/>
    <w:rsid w:val="008068F0"/>
    <w:rsid w:val="00806B40"/>
    <w:rsid w:val="00806E56"/>
    <w:rsid w:val="0080778A"/>
    <w:rsid w:val="00807BE4"/>
    <w:rsid w:val="00810B7B"/>
    <w:rsid w:val="00811621"/>
    <w:rsid w:val="008121D0"/>
    <w:rsid w:val="00812E1B"/>
    <w:rsid w:val="008137B0"/>
    <w:rsid w:val="008146F0"/>
    <w:rsid w:val="00815052"/>
    <w:rsid w:val="00815325"/>
    <w:rsid w:val="00816667"/>
    <w:rsid w:val="00817209"/>
    <w:rsid w:val="008172CF"/>
    <w:rsid w:val="008175D1"/>
    <w:rsid w:val="008179A0"/>
    <w:rsid w:val="00817E26"/>
    <w:rsid w:val="00820574"/>
    <w:rsid w:val="008206D7"/>
    <w:rsid w:val="008212A2"/>
    <w:rsid w:val="00821417"/>
    <w:rsid w:val="00821A8C"/>
    <w:rsid w:val="00822319"/>
    <w:rsid w:val="008224F1"/>
    <w:rsid w:val="008228AB"/>
    <w:rsid w:val="00822C9D"/>
    <w:rsid w:val="008232D5"/>
    <w:rsid w:val="008237FF"/>
    <w:rsid w:val="00823B70"/>
    <w:rsid w:val="008240CA"/>
    <w:rsid w:val="008247F9"/>
    <w:rsid w:val="00824809"/>
    <w:rsid w:val="00824A51"/>
    <w:rsid w:val="00824CDD"/>
    <w:rsid w:val="008250F9"/>
    <w:rsid w:val="00825318"/>
    <w:rsid w:val="0082544B"/>
    <w:rsid w:val="008258BC"/>
    <w:rsid w:val="00826C5D"/>
    <w:rsid w:val="00826F94"/>
    <w:rsid w:val="008275B7"/>
    <w:rsid w:val="0083002A"/>
    <w:rsid w:val="00831397"/>
    <w:rsid w:val="00831C75"/>
    <w:rsid w:val="008327A1"/>
    <w:rsid w:val="00832CB7"/>
    <w:rsid w:val="00833507"/>
    <w:rsid w:val="008338F5"/>
    <w:rsid w:val="00833C0E"/>
    <w:rsid w:val="00834087"/>
    <w:rsid w:val="00835474"/>
    <w:rsid w:val="0083613F"/>
    <w:rsid w:val="00836372"/>
    <w:rsid w:val="00840B11"/>
    <w:rsid w:val="00841A7E"/>
    <w:rsid w:val="00841E9A"/>
    <w:rsid w:val="008439EF"/>
    <w:rsid w:val="00843AE2"/>
    <w:rsid w:val="00844325"/>
    <w:rsid w:val="0084482A"/>
    <w:rsid w:val="0084484B"/>
    <w:rsid w:val="00844AB5"/>
    <w:rsid w:val="00844CC7"/>
    <w:rsid w:val="00844E80"/>
    <w:rsid w:val="00845301"/>
    <w:rsid w:val="00845ADD"/>
    <w:rsid w:val="00845B15"/>
    <w:rsid w:val="008460A4"/>
    <w:rsid w:val="00846658"/>
    <w:rsid w:val="0084683C"/>
    <w:rsid w:val="008471EB"/>
    <w:rsid w:val="00847302"/>
    <w:rsid w:val="00847B23"/>
    <w:rsid w:val="00850329"/>
    <w:rsid w:val="008504B2"/>
    <w:rsid w:val="0085052F"/>
    <w:rsid w:val="00851F71"/>
    <w:rsid w:val="008520F3"/>
    <w:rsid w:val="008526BB"/>
    <w:rsid w:val="00853BDB"/>
    <w:rsid w:val="00853D0B"/>
    <w:rsid w:val="00853E83"/>
    <w:rsid w:val="008549EE"/>
    <w:rsid w:val="0085699F"/>
    <w:rsid w:val="008569BA"/>
    <w:rsid w:val="00856FCD"/>
    <w:rsid w:val="00857D71"/>
    <w:rsid w:val="00857DAE"/>
    <w:rsid w:val="00857FE5"/>
    <w:rsid w:val="008601C7"/>
    <w:rsid w:val="00860E32"/>
    <w:rsid w:val="008619F0"/>
    <w:rsid w:val="00862B14"/>
    <w:rsid w:val="008632CD"/>
    <w:rsid w:val="008654B1"/>
    <w:rsid w:val="00865613"/>
    <w:rsid w:val="00865C12"/>
    <w:rsid w:val="00866985"/>
    <w:rsid w:val="00866B00"/>
    <w:rsid w:val="008677D6"/>
    <w:rsid w:val="00870E11"/>
    <w:rsid w:val="00872171"/>
    <w:rsid w:val="00872756"/>
    <w:rsid w:val="00872E46"/>
    <w:rsid w:val="008733D4"/>
    <w:rsid w:val="00873EB0"/>
    <w:rsid w:val="008753A4"/>
    <w:rsid w:val="00876839"/>
    <w:rsid w:val="00876CA0"/>
    <w:rsid w:val="008771A4"/>
    <w:rsid w:val="00877736"/>
    <w:rsid w:val="00882B5A"/>
    <w:rsid w:val="00882FBC"/>
    <w:rsid w:val="0088341A"/>
    <w:rsid w:val="0088371D"/>
    <w:rsid w:val="0088396E"/>
    <w:rsid w:val="00883B24"/>
    <w:rsid w:val="00884FE7"/>
    <w:rsid w:val="0088519C"/>
    <w:rsid w:val="00885402"/>
    <w:rsid w:val="0088567A"/>
    <w:rsid w:val="0088575D"/>
    <w:rsid w:val="008861EF"/>
    <w:rsid w:val="0088638E"/>
    <w:rsid w:val="00886F73"/>
    <w:rsid w:val="00890309"/>
    <w:rsid w:val="00890630"/>
    <w:rsid w:val="008913BE"/>
    <w:rsid w:val="00891948"/>
    <w:rsid w:val="0089245D"/>
    <w:rsid w:val="00895119"/>
    <w:rsid w:val="00895328"/>
    <w:rsid w:val="008960CC"/>
    <w:rsid w:val="008961D7"/>
    <w:rsid w:val="00896FBE"/>
    <w:rsid w:val="00897313"/>
    <w:rsid w:val="008A075F"/>
    <w:rsid w:val="008A0987"/>
    <w:rsid w:val="008A0BC5"/>
    <w:rsid w:val="008A0E3A"/>
    <w:rsid w:val="008A16B3"/>
    <w:rsid w:val="008A2763"/>
    <w:rsid w:val="008A2AA3"/>
    <w:rsid w:val="008A4446"/>
    <w:rsid w:val="008A5665"/>
    <w:rsid w:val="008A7564"/>
    <w:rsid w:val="008B0B0C"/>
    <w:rsid w:val="008B1B39"/>
    <w:rsid w:val="008B1D93"/>
    <w:rsid w:val="008B1F05"/>
    <w:rsid w:val="008B35C8"/>
    <w:rsid w:val="008B3A40"/>
    <w:rsid w:val="008B4199"/>
    <w:rsid w:val="008B41B6"/>
    <w:rsid w:val="008B52C4"/>
    <w:rsid w:val="008B598B"/>
    <w:rsid w:val="008B5BD2"/>
    <w:rsid w:val="008B5E88"/>
    <w:rsid w:val="008B6287"/>
    <w:rsid w:val="008B639D"/>
    <w:rsid w:val="008B6C5A"/>
    <w:rsid w:val="008B7845"/>
    <w:rsid w:val="008B7EA9"/>
    <w:rsid w:val="008C0151"/>
    <w:rsid w:val="008C107E"/>
    <w:rsid w:val="008C19BB"/>
    <w:rsid w:val="008C1EB2"/>
    <w:rsid w:val="008C2601"/>
    <w:rsid w:val="008C30C9"/>
    <w:rsid w:val="008C30FC"/>
    <w:rsid w:val="008C37AF"/>
    <w:rsid w:val="008C4489"/>
    <w:rsid w:val="008C56C5"/>
    <w:rsid w:val="008C5D59"/>
    <w:rsid w:val="008C5DA7"/>
    <w:rsid w:val="008D0C51"/>
    <w:rsid w:val="008D0FCF"/>
    <w:rsid w:val="008D100F"/>
    <w:rsid w:val="008D1333"/>
    <w:rsid w:val="008D1AB0"/>
    <w:rsid w:val="008D2062"/>
    <w:rsid w:val="008D2237"/>
    <w:rsid w:val="008D23F8"/>
    <w:rsid w:val="008D335F"/>
    <w:rsid w:val="008D394E"/>
    <w:rsid w:val="008D452A"/>
    <w:rsid w:val="008D4678"/>
    <w:rsid w:val="008D4A10"/>
    <w:rsid w:val="008D5D9A"/>
    <w:rsid w:val="008D5F64"/>
    <w:rsid w:val="008D6DE5"/>
    <w:rsid w:val="008D7044"/>
    <w:rsid w:val="008D708B"/>
    <w:rsid w:val="008D7FEA"/>
    <w:rsid w:val="008E0EE9"/>
    <w:rsid w:val="008E0F1F"/>
    <w:rsid w:val="008E363F"/>
    <w:rsid w:val="008E3857"/>
    <w:rsid w:val="008E40E3"/>
    <w:rsid w:val="008E422F"/>
    <w:rsid w:val="008E49BE"/>
    <w:rsid w:val="008E50C1"/>
    <w:rsid w:val="008E77F4"/>
    <w:rsid w:val="008E798B"/>
    <w:rsid w:val="008E7C68"/>
    <w:rsid w:val="008F0F9C"/>
    <w:rsid w:val="008F2231"/>
    <w:rsid w:val="008F2386"/>
    <w:rsid w:val="008F2C1E"/>
    <w:rsid w:val="008F2E7C"/>
    <w:rsid w:val="008F35A9"/>
    <w:rsid w:val="008F470B"/>
    <w:rsid w:val="008F4A7E"/>
    <w:rsid w:val="008F5074"/>
    <w:rsid w:val="008F62A1"/>
    <w:rsid w:val="008F66F1"/>
    <w:rsid w:val="008F7801"/>
    <w:rsid w:val="008F78C4"/>
    <w:rsid w:val="008F7C29"/>
    <w:rsid w:val="00901B45"/>
    <w:rsid w:val="00901F15"/>
    <w:rsid w:val="00902121"/>
    <w:rsid w:val="009022BB"/>
    <w:rsid w:val="0090296B"/>
    <w:rsid w:val="00902D99"/>
    <w:rsid w:val="009033FD"/>
    <w:rsid w:val="00904079"/>
    <w:rsid w:val="00904A03"/>
    <w:rsid w:val="00905CD2"/>
    <w:rsid w:val="00906527"/>
    <w:rsid w:val="00907FFE"/>
    <w:rsid w:val="0091017C"/>
    <w:rsid w:val="00910AA0"/>
    <w:rsid w:val="00910B3F"/>
    <w:rsid w:val="00910B85"/>
    <w:rsid w:val="00911033"/>
    <w:rsid w:val="009114F3"/>
    <w:rsid w:val="00912018"/>
    <w:rsid w:val="00914189"/>
    <w:rsid w:val="00914343"/>
    <w:rsid w:val="00914D9D"/>
    <w:rsid w:val="0091600C"/>
    <w:rsid w:val="00916BD0"/>
    <w:rsid w:val="00917852"/>
    <w:rsid w:val="00920798"/>
    <w:rsid w:val="009207ED"/>
    <w:rsid w:val="00920D73"/>
    <w:rsid w:val="00920E31"/>
    <w:rsid w:val="0092215F"/>
    <w:rsid w:val="00922470"/>
    <w:rsid w:val="009224DE"/>
    <w:rsid w:val="00922547"/>
    <w:rsid w:val="00922EBE"/>
    <w:rsid w:val="00923A1F"/>
    <w:rsid w:val="00923E22"/>
    <w:rsid w:val="0092418C"/>
    <w:rsid w:val="009244F3"/>
    <w:rsid w:val="00924F28"/>
    <w:rsid w:val="0092502E"/>
    <w:rsid w:val="00925C37"/>
    <w:rsid w:val="009264B6"/>
    <w:rsid w:val="009272E0"/>
    <w:rsid w:val="009277CF"/>
    <w:rsid w:val="00930DA1"/>
    <w:rsid w:val="00931025"/>
    <w:rsid w:val="00931390"/>
    <w:rsid w:val="0093171F"/>
    <w:rsid w:val="00932622"/>
    <w:rsid w:val="00932730"/>
    <w:rsid w:val="00932B04"/>
    <w:rsid w:val="00934660"/>
    <w:rsid w:val="009348B1"/>
    <w:rsid w:val="00934951"/>
    <w:rsid w:val="00936854"/>
    <w:rsid w:val="00936859"/>
    <w:rsid w:val="009369F7"/>
    <w:rsid w:val="009375A8"/>
    <w:rsid w:val="00937BF9"/>
    <w:rsid w:val="009432A3"/>
    <w:rsid w:val="00943BF9"/>
    <w:rsid w:val="0094400D"/>
    <w:rsid w:val="009448DC"/>
    <w:rsid w:val="00945A63"/>
    <w:rsid w:val="00945D77"/>
    <w:rsid w:val="00945F06"/>
    <w:rsid w:val="009461F6"/>
    <w:rsid w:val="00946880"/>
    <w:rsid w:val="00950D4B"/>
    <w:rsid w:val="009516BE"/>
    <w:rsid w:val="009524D8"/>
    <w:rsid w:val="00952BB2"/>
    <w:rsid w:val="009542DF"/>
    <w:rsid w:val="00954CDB"/>
    <w:rsid w:val="0095658A"/>
    <w:rsid w:val="00956CC1"/>
    <w:rsid w:val="009573FF"/>
    <w:rsid w:val="0096007A"/>
    <w:rsid w:val="009602A2"/>
    <w:rsid w:val="009604F3"/>
    <w:rsid w:val="0096057D"/>
    <w:rsid w:val="00961615"/>
    <w:rsid w:val="00961B8A"/>
    <w:rsid w:val="00962125"/>
    <w:rsid w:val="00962E66"/>
    <w:rsid w:val="0096336D"/>
    <w:rsid w:val="00963D28"/>
    <w:rsid w:val="0096489B"/>
    <w:rsid w:val="0096557D"/>
    <w:rsid w:val="00966DE4"/>
    <w:rsid w:val="00966E63"/>
    <w:rsid w:val="0096774C"/>
    <w:rsid w:val="00970385"/>
    <w:rsid w:val="009718B3"/>
    <w:rsid w:val="00971DAC"/>
    <w:rsid w:val="0097378B"/>
    <w:rsid w:val="00974446"/>
    <w:rsid w:val="0097468C"/>
    <w:rsid w:val="00974E78"/>
    <w:rsid w:val="009752BA"/>
    <w:rsid w:val="009762A8"/>
    <w:rsid w:val="009775BE"/>
    <w:rsid w:val="00980C84"/>
    <w:rsid w:val="00980D97"/>
    <w:rsid w:val="00981B0C"/>
    <w:rsid w:val="00981D10"/>
    <w:rsid w:val="00981DDD"/>
    <w:rsid w:val="00982350"/>
    <w:rsid w:val="009829A8"/>
    <w:rsid w:val="00982EAA"/>
    <w:rsid w:val="00983D89"/>
    <w:rsid w:val="00985A9F"/>
    <w:rsid w:val="00985CA3"/>
    <w:rsid w:val="00985FEF"/>
    <w:rsid w:val="0098656B"/>
    <w:rsid w:val="00987CD8"/>
    <w:rsid w:val="00987E63"/>
    <w:rsid w:val="00990EF7"/>
    <w:rsid w:val="00992BC1"/>
    <w:rsid w:val="00993312"/>
    <w:rsid w:val="009945EA"/>
    <w:rsid w:val="00994818"/>
    <w:rsid w:val="00994C11"/>
    <w:rsid w:val="00995452"/>
    <w:rsid w:val="009958AC"/>
    <w:rsid w:val="00995A6D"/>
    <w:rsid w:val="00995B10"/>
    <w:rsid w:val="00997483"/>
    <w:rsid w:val="00997EEA"/>
    <w:rsid w:val="009A08C4"/>
    <w:rsid w:val="009A08EA"/>
    <w:rsid w:val="009A1C42"/>
    <w:rsid w:val="009A2C11"/>
    <w:rsid w:val="009A319D"/>
    <w:rsid w:val="009A5BA5"/>
    <w:rsid w:val="009A64E9"/>
    <w:rsid w:val="009A7032"/>
    <w:rsid w:val="009A711C"/>
    <w:rsid w:val="009B00B1"/>
    <w:rsid w:val="009B015C"/>
    <w:rsid w:val="009B113F"/>
    <w:rsid w:val="009B13BF"/>
    <w:rsid w:val="009B183A"/>
    <w:rsid w:val="009B3740"/>
    <w:rsid w:val="009B3C8B"/>
    <w:rsid w:val="009B3F7F"/>
    <w:rsid w:val="009B3FF5"/>
    <w:rsid w:val="009B4018"/>
    <w:rsid w:val="009B5619"/>
    <w:rsid w:val="009B568E"/>
    <w:rsid w:val="009B5A15"/>
    <w:rsid w:val="009B6432"/>
    <w:rsid w:val="009B67FE"/>
    <w:rsid w:val="009B6CF2"/>
    <w:rsid w:val="009B6E8B"/>
    <w:rsid w:val="009C00D9"/>
    <w:rsid w:val="009C0500"/>
    <w:rsid w:val="009C079E"/>
    <w:rsid w:val="009C09DF"/>
    <w:rsid w:val="009C1455"/>
    <w:rsid w:val="009C24D1"/>
    <w:rsid w:val="009C3684"/>
    <w:rsid w:val="009C3E2D"/>
    <w:rsid w:val="009C3F2E"/>
    <w:rsid w:val="009C4AA1"/>
    <w:rsid w:val="009C4E63"/>
    <w:rsid w:val="009C5B2B"/>
    <w:rsid w:val="009C5D2E"/>
    <w:rsid w:val="009C5D53"/>
    <w:rsid w:val="009D04AD"/>
    <w:rsid w:val="009D0FCA"/>
    <w:rsid w:val="009D10FC"/>
    <w:rsid w:val="009D1265"/>
    <w:rsid w:val="009D26F8"/>
    <w:rsid w:val="009D2A91"/>
    <w:rsid w:val="009D2FD8"/>
    <w:rsid w:val="009D31E0"/>
    <w:rsid w:val="009D3EA1"/>
    <w:rsid w:val="009D5F6F"/>
    <w:rsid w:val="009D6BAC"/>
    <w:rsid w:val="009D746B"/>
    <w:rsid w:val="009D747A"/>
    <w:rsid w:val="009D77E7"/>
    <w:rsid w:val="009D7C7F"/>
    <w:rsid w:val="009E2CF1"/>
    <w:rsid w:val="009E3268"/>
    <w:rsid w:val="009E36B7"/>
    <w:rsid w:val="009E3E26"/>
    <w:rsid w:val="009E3E9B"/>
    <w:rsid w:val="009E459C"/>
    <w:rsid w:val="009E49B5"/>
    <w:rsid w:val="009E4CB0"/>
    <w:rsid w:val="009E6B0A"/>
    <w:rsid w:val="009E756B"/>
    <w:rsid w:val="009F064C"/>
    <w:rsid w:val="009F0D1E"/>
    <w:rsid w:val="009F1B9B"/>
    <w:rsid w:val="009F1DD1"/>
    <w:rsid w:val="009F249A"/>
    <w:rsid w:val="009F2917"/>
    <w:rsid w:val="009F2DBC"/>
    <w:rsid w:val="009F3042"/>
    <w:rsid w:val="009F3300"/>
    <w:rsid w:val="009F3316"/>
    <w:rsid w:val="009F3FC8"/>
    <w:rsid w:val="009F4AC8"/>
    <w:rsid w:val="009F4D7C"/>
    <w:rsid w:val="009F5070"/>
    <w:rsid w:val="009F6FD3"/>
    <w:rsid w:val="009F7459"/>
    <w:rsid w:val="009F78F1"/>
    <w:rsid w:val="009F7905"/>
    <w:rsid w:val="00A0011C"/>
    <w:rsid w:val="00A0172D"/>
    <w:rsid w:val="00A01E10"/>
    <w:rsid w:val="00A02030"/>
    <w:rsid w:val="00A02B38"/>
    <w:rsid w:val="00A033D0"/>
    <w:rsid w:val="00A0343D"/>
    <w:rsid w:val="00A043B6"/>
    <w:rsid w:val="00A044C0"/>
    <w:rsid w:val="00A04D01"/>
    <w:rsid w:val="00A052DD"/>
    <w:rsid w:val="00A05954"/>
    <w:rsid w:val="00A0707F"/>
    <w:rsid w:val="00A078F5"/>
    <w:rsid w:val="00A1030E"/>
    <w:rsid w:val="00A109D6"/>
    <w:rsid w:val="00A110CB"/>
    <w:rsid w:val="00A11187"/>
    <w:rsid w:val="00A11CAA"/>
    <w:rsid w:val="00A129BD"/>
    <w:rsid w:val="00A12AE4"/>
    <w:rsid w:val="00A12CCA"/>
    <w:rsid w:val="00A14AE7"/>
    <w:rsid w:val="00A15519"/>
    <w:rsid w:val="00A15A35"/>
    <w:rsid w:val="00A16B66"/>
    <w:rsid w:val="00A1709B"/>
    <w:rsid w:val="00A173DB"/>
    <w:rsid w:val="00A20208"/>
    <w:rsid w:val="00A21252"/>
    <w:rsid w:val="00A23701"/>
    <w:rsid w:val="00A23A41"/>
    <w:rsid w:val="00A23D3C"/>
    <w:rsid w:val="00A24526"/>
    <w:rsid w:val="00A25129"/>
    <w:rsid w:val="00A25F26"/>
    <w:rsid w:val="00A265C2"/>
    <w:rsid w:val="00A26BBD"/>
    <w:rsid w:val="00A301DF"/>
    <w:rsid w:val="00A31D7A"/>
    <w:rsid w:val="00A32BAB"/>
    <w:rsid w:val="00A33FBA"/>
    <w:rsid w:val="00A358EA"/>
    <w:rsid w:val="00A361D2"/>
    <w:rsid w:val="00A36455"/>
    <w:rsid w:val="00A36794"/>
    <w:rsid w:val="00A367D5"/>
    <w:rsid w:val="00A37E7B"/>
    <w:rsid w:val="00A4041C"/>
    <w:rsid w:val="00A4064D"/>
    <w:rsid w:val="00A40A1D"/>
    <w:rsid w:val="00A40CE1"/>
    <w:rsid w:val="00A422C9"/>
    <w:rsid w:val="00A4245D"/>
    <w:rsid w:val="00A427AB"/>
    <w:rsid w:val="00A42B36"/>
    <w:rsid w:val="00A4518F"/>
    <w:rsid w:val="00A4523C"/>
    <w:rsid w:val="00A456E9"/>
    <w:rsid w:val="00A463F2"/>
    <w:rsid w:val="00A46C2F"/>
    <w:rsid w:val="00A47339"/>
    <w:rsid w:val="00A47C52"/>
    <w:rsid w:val="00A50D0B"/>
    <w:rsid w:val="00A50D5C"/>
    <w:rsid w:val="00A5201E"/>
    <w:rsid w:val="00A5250B"/>
    <w:rsid w:val="00A527B1"/>
    <w:rsid w:val="00A52CDB"/>
    <w:rsid w:val="00A536AE"/>
    <w:rsid w:val="00A538DF"/>
    <w:rsid w:val="00A54675"/>
    <w:rsid w:val="00A548FD"/>
    <w:rsid w:val="00A54A76"/>
    <w:rsid w:val="00A55949"/>
    <w:rsid w:val="00A56131"/>
    <w:rsid w:val="00A56171"/>
    <w:rsid w:val="00A56B1C"/>
    <w:rsid w:val="00A571E4"/>
    <w:rsid w:val="00A57C26"/>
    <w:rsid w:val="00A57F77"/>
    <w:rsid w:val="00A6033B"/>
    <w:rsid w:val="00A6067F"/>
    <w:rsid w:val="00A612B4"/>
    <w:rsid w:val="00A61B32"/>
    <w:rsid w:val="00A627BA"/>
    <w:rsid w:val="00A62C9D"/>
    <w:rsid w:val="00A62E3E"/>
    <w:rsid w:val="00A644FF"/>
    <w:rsid w:val="00A6574F"/>
    <w:rsid w:val="00A65CF7"/>
    <w:rsid w:val="00A66420"/>
    <w:rsid w:val="00A67A25"/>
    <w:rsid w:val="00A70578"/>
    <w:rsid w:val="00A71896"/>
    <w:rsid w:val="00A74EA0"/>
    <w:rsid w:val="00A7576E"/>
    <w:rsid w:val="00A7582E"/>
    <w:rsid w:val="00A75DEA"/>
    <w:rsid w:val="00A7622A"/>
    <w:rsid w:val="00A76311"/>
    <w:rsid w:val="00A769DB"/>
    <w:rsid w:val="00A81215"/>
    <w:rsid w:val="00A8151F"/>
    <w:rsid w:val="00A817FB"/>
    <w:rsid w:val="00A82791"/>
    <w:rsid w:val="00A8296E"/>
    <w:rsid w:val="00A829EF"/>
    <w:rsid w:val="00A82A15"/>
    <w:rsid w:val="00A83400"/>
    <w:rsid w:val="00A84F84"/>
    <w:rsid w:val="00A85501"/>
    <w:rsid w:val="00A85990"/>
    <w:rsid w:val="00A8608B"/>
    <w:rsid w:val="00A864A1"/>
    <w:rsid w:val="00A8676C"/>
    <w:rsid w:val="00A86E1A"/>
    <w:rsid w:val="00A87079"/>
    <w:rsid w:val="00A872C4"/>
    <w:rsid w:val="00A87E83"/>
    <w:rsid w:val="00A90D0C"/>
    <w:rsid w:val="00A9125E"/>
    <w:rsid w:val="00A91B30"/>
    <w:rsid w:val="00A923C2"/>
    <w:rsid w:val="00A93281"/>
    <w:rsid w:val="00A93A05"/>
    <w:rsid w:val="00A954F7"/>
    <w:rsid w:val="00A9579B"/>
    <w:rsid w:val="00A95BC5"/>
    <w:rsid w:val="00A96AE9"/>
    <w:rsid w:val="00AA0AB5"/>
    <w:rsid w:val="00AA11EF"/>
    <w:rsid w:val="00AA1776"/>
    <w:rsid w:val="00AA2990"/>
    <w:rsid w:val="00AA2FF7"/>
    <w:rsid w:val="00AA3DA0"/>
    <w:rsid w:val="00AA4378"/>
    <w:rsid w:val="00AA449F"/>
    <w:rsid w:val="00AA4F2F"/>
    <w:rsid w:val="00AA622A"/>
    <w:rsid w:val="00AA6D76"/>
    <w:rsid w:val="00AA6EBC"/>
    <w:rsid w:val="00AB052D"/>
    <w:rsid w:val="00AB06AE"/>
    <w:rsid w:val="00AB1114"/>
    <w:rsid w:val="00AB27E1"/>
    <w:rsid w:val="00AB2FE0"/>
    <w:rsid w:val="00AB3359"/>
    <w:rsid w:val="00AB3B1C"/>
    <w:rsid w:val="00AB49D4"/>
    <w:rsid w:val="00AB6463"/>
    <w:rsid w:val="00AB6C47"/>
    <w:rsid w:val="00AB7888"/>
    <w:rsid w:val="00AC11E5"/>
    <w:rsid w:val="00AC12FF"/>
    <w:rsid w:val="00AC23A5"/>
    <w:rsid w:val="00AC24E2"/>
    <w:rsid w:val="00AC31A6"/>
    <w:rsid w:val="00AC3EC9"/>
    <w:rsid w:val="00AC4E10"/>
    <w:rsid w:val="00AC59D5"/>
    <w:rsid w:val="00AC5CA4"/>
    <w:rsid w:val="00AC653C"/>
    <w:rsid w:val="00AC6621"/>
    <w:rsid w:val="00AC6819"/>
    <w:rsid w:val="00AC718E"/>
    <w:rsid w:val="00AD0195"/>
    <w:rsid w:val="00AD0E13"/>
    <w:rsid w:val="00AD11B2"/>
    <w:rsid w:val="00AD1D89"/>
    <w:rsid w:val="00AD274C"/>
    <w:rsid w:val="00AD2938"/>
    <w:rsid w:val="00AD3932"/>
    <w:rsid w:val="00AD40BF"/>
    <w:rsid w:val="00AD5ECA"/>
    <w:rsid w:val="00AD5FCF"/>
    <w:rsid w:val="00AD7B74"/>
    <w:rsid w:val="00AE0CC1"/>
    <w:rsid w:val="00AE12EF"/>
    <w:rsid w:val="00AE13AD"/>
    <w:rsid w:val="00AE18A8"/>
    <w:rsid w:val="00AE2B9C"/>
    <w:rsid w:val="00AE2E30"/>
    <w:rsid w:val="00AE33CA"/>
    <w:rsid w:val="00AE372F"/>
    <w:rsid w:val="00AE3E78"/>
    <w:rsid w:val="00AE611E"/>
    <w:rsid w:val="00AE68EF"/>
    <w:rsid w:val="00AE6C1D"/>
    <w:rsid w:val="00AE74A0"/>
    <w:rsid w:val="00AE74CB"/>
    <w:rsid w:val="00AF057B"/>
    <w:rsid w:val="00AF0A0F"/>
    <w:rsid w:val="00AF0C17"/>
    <w:rsid w:val="00AF1438"/>
    <w:rsid w:val="00AF1CB8"/>
    <w:rsid w:val="00AF1D22"/>
    <w:rsid w:val="00AF2739"/>
    <w:rsid w:val="00AF27F4"/>
    <w:rsid w:val="00AF2DA9"/>
    <w:rsid w:val="00AF3997"/>
    <w:rsid w:val="00AF6474"/>
    <w:rsid w:val="00AF6FBB"/>
    <w:rsid w:val="00B00676"/>
    <w:rsid w:val="00B011D7"/>
    <w:rsid w:val="00B017BB"/>
    <w:rsid w:val="00B03337"/>
    <w:rsid w:val="00B03BB4"/>
    <w:rsid w:val="00B04292"/>
    <w:rsid w:val="00B04AF3"/>
    <w:rsid w:val="00B054F1"/>
    <w:rsid w:val="00B06761"/>
    <w:rsid w:val="00B06FBC"/>
    <w:rsid w:val="00B072CB"/>
    <w:rsid w:val="00B07D17"/>
    <w:rsid w:val="00B125A1"/>
    <w:rsid w:val="00B1420A"/>
    <w:rsid w:val="00B150DA"/>
    <w:rsid w:val="00B15884"/>
    <w:rsid w:val="00B170A0"/>
    <w:rsid w:val="00B21733"/>
    <w:rsid w:val="00B21B01"/>
    <w:rsid w:val="00B220E4"/>
    <w:rsid w:val="00B226A4"/>
    <w:rsid w:val="00B22B09"/>
    <w:rsid w:val="00B22D70"/>
    <w:rsid w:val="00B23666"/>
    <w:rsid w:val="00B2405D"/>
    <w:rsid w:val="00B25E45"/>
    <w:rsid w:val="00B25FB9"/>
    <w:rsid w:val="00B2615D"/>
    <w:rsid w:val="00B26D41"/>
    <w:rsid w:val="00B27218"/>
    <w:rsid w:val="00B301EC"/>
    <w:rsid w:val="00B30269"/>
    <w:rsid w:val="00B31398"/>
    <w:rsid w:val="00B31771"/>
    <w:rsid w:val="00B31D65"/>
    <w:rsid w:val="00B3268E"/>
    <w:rsid w:val="00B32730"/>
    <w:rsid w:val="00B32A00"/>
    <w:rsid w:val="00B32A16"/>
    <w:rsid w:val="00B33D78"/>
    <w:rsid w:val="00B35A7C"/>
    <w:rsid w:val="00B35FD1"/>
    <w:rsid w:val="00B37FE4"/>
    <w:rsid w:val="00B40325"/>
    <w:rsid w:val="00B40467"/>
    <w:rsid w:val="00B408A9"/>
    <w:rsid w:val="00B40F9F"/>
    <w:rsid w:val="00B4124A"/>
    <w:rsid w:val="00B43B89"/>
    <w:rsid w:val="00B440DD"/>
    <w:rsid w:val="00B4433C"/>
    <w:rsid w:val="00B445B5"/>
    <w:rsid w:val="00B46D94"/>
    <w:rsid w:val="00B4732D"/>
    <w:rsid w:val="00B50477"/>
    <w:rsid w:val="00B50694"/>
    <w:rsid w:val="00B507AF"/>
    <w:rsid w:val="00B50B8E"/>
    <w:rsid w:val="00B50C8A"/>
    <w:rsid w:val="00B50D2D"/>
    <w:rsid w:val="00B51074"/>
    <w:rsid w:val="00B515D2"/>
    <w:rsid w:val="00B540D7"/>
    <w:rsid w:val="00B54200"/>
    <w:rsid w:val="00B546FF"/>
    <w:rsid w:val="00B54C95"/>
    <w:rsid w:val="00B569CB"/>
    <w:rsid w:val="00B57DB4"/>
    <w:rsid w:val="00B600FE"/>
    <w:rsid w:val="00B60D91"/>
    <w:rsid w:val="00B611B2"/>
    <w:rsid w:val="00B62651"/>
    <w:rsid w:val="00B6316B"/>
    <w:rsid w:val="00B63422"/>
    <w:rsid w:val="00B635A0"/>
    <w:rsid w:val="00B63B9D"/>
    <w:rsid w:val="00B64099"/>
    <w:rsid w:val="00B641A8"/>
    <w:rsid w:val="00B66515"/>
    <w:rsid w:val="00B66755"/>
    <w:rsid w:val="00B6736C"/>
    <w:rsid w:val="00B70558"/>
    <w:rsid w:val="00B7092E"/>
    <w:rsid w:val="00B70DB2"/>
    <w:rsid w:val="00B71151"/>
    <w:rsid w:val="00B718EF"/>
    <w:rsid w:val="00B72874"/>
    <w:rsid w:val="00B733C3"/>
    <w:rsid w:val="00B7354E"/>
    <w:rsid w:val="00B74AAD"/>
    <w:rsid w:val="00B74CE7"/>
    <w:rsid w:val="00B75053"/>
    <w:rsid w:val="00B7615E"/>
    <w:rsid w:val="00B76E40"/>
    <w:rsid w:val="00B77A03"/>
    <w:rsid w:val="00B77A4B"/>
    <w:rsid w:val="00B77CD7"/>
    <w:rsid w:val="00B815D3"/>
    <w:rsid w:val="00B8221E"/>
    <w:rsid w:val="00B83278"/>
    <w:rsid w:val="00B838B1"/>
    <w:rsid w:val="00B83B90"/>
    <w:rsid w:val="00B85F11"/>
    <w:rsid w:val="00B85F8B"/>
    <w:rsid w:val="00B86E72"/>
    <w:rsid w:val="00B872F9"/>
    <w:rsid w:val="00B8756F"/>
    <w:rsid w:val="00B8775C"/>
    <w:rsid w:val="00B901E9"/>
    <w:rsid w:val="00B90628"/>
    <w:rsid w:val="00B916F6"/>
    <w:rsid w:val="00B95C24"/>
    <w:rsid w:val="00B97C33"/>
    <w:rsid w:val="00BA009C"/>
    <w:rsid w:val="00BA1271"/>
    <w:rsid w:val="00BA2534"/>
    <w:rsid w:val="00BA283F"/>
    <w:rsid w:val="00BA34F9"/>
    <w:rsid w:val="00BA416B"/>
    <w:rsid w:val="00BA5D7C"/>
    <w:rsid w:val="00BA5EB7"/>
    <w:rsid w:val="00BA61AE"/>
    <w:rsid w:val="00BA6550"/>
    <w:rsid w:val="00BA655E"/>
    <w:rsid w:val="00BA7027"/>
    <w:rsid w:val="00BA7757"/>
    <w:rsid w:val="00BA7765"/>
    <w:rsid w:val="00BB01DB"/>
    <w:rsid w:val="00BB0BAF"/>
    <w:rsid w:val="00BB16EF"/>
    <w:rsid w:val="00BB1B3C"/>
    <w:rsid w:val="00BB2570"/>
    <w:rsid w:val="00BB2619"/>
    <w:rsid w:val="00BB2DEB"/>
    <w:rsid w:val="00BB348E"/>
    <w:rsid w:val="00BB39AD"/>
    <w:rsid w:val="00BB40A5"/>
    <w:rsid w:val="00BB41BF"/>
    <w:rsid w:val="00BB57FA"/>
    <w:rsid w:val="00BB6128"/>
    <w:rsid w:val="00BB7B51"/>
    <w:rsid w:val="00BB7E11"/>
    <w:rsid w:val="00BC0476"/>
    <w:rsid w:val="00BC0903"/>
    <w:rsid w:val="00BC0A37"/>
    <w:rsid w:val="00BC1011"/>
    <w:rsid w:val="00BC16F0"/>
    <w:rsid w:val="00BC182F"/>
    <w:rsid w:val="00BC210A"/>
    <w:rsid w:val="00BC2A75"/>
    <w:rsid w:val="00BC2F8C"/>
    <w:rsid w:val="00BC3D3F"/>
    <w:rsid w:val="00BC3DDF"/>
    <w:rsid w:val="00BC46D5"/>
    <w:rsid w:val="00BC5977"/>
    <w:rsid w:val="00BC6A77"/>
    <w:rsid w:val="00BD0376"/>
    <w:rsid w:val="00BD083B"/>
    <w:rsid w:val="00BD14B4"/>
    <w:rsid w:val="00BD17F9"/>
    <w:rsid w:val="00BD1C0B"/>
    <w:rsid w:val="00BD1E09"/>
    <w:rsid w:val="00BD4355"/>
    <w:rsid w:val="00BD4CA8"/>
    <w:rsid w:val="00BD5024"/>
    <w:rsid w:val="00BE0F68"/>
    <w:rsid w:val="00BE1F51"/>
    <w:rsid w:val="00BE1F6F"/>
    <w:rsid w:val="00BE2566"/>
    <w:rsid w:val="00BE2AA9"/>
    <w:rsid w:val="00BE2C82"/>
    <w:rsid w:val="00BE3204"/>
    <w:rsid w:val="00BE3445"/>
    <w:rsid w:val="00BE39DB"/>
    <w:rsid w:val="00BE3A52"/>
    <w:rsid w:val="00BE3C15"/>
    <w:rsid w:val="00BE47DF"/>
    <w:rsid w:val="00BE554C"/>
    <w:rsid w:val="00BF043E"/>
    <w:rsid w:val="00BF1009"/>
    <w:rsid w:val="00BF2405"/>
    <w:rsid w:val="00BF2D02"/>
    <w:rsid w:val="00BF2D72"/>
    <w:rsid w:val="00BF2DA5"/>
    <w:rsid w:val="00BF4AC9"/>
    <w:rsid w:val="00BF4B1C"/>
    <w:rsid w:val="00BF4D75"/>
    <w:rsid w:val="00BF4EED"/>
    <w:rsid w:val="00BF5AD3"/>
    <w:rsid w:val="00BF5E63"/>
    <w:rsid w:val="00BF6BCE"/>
    <w:rsid w:val="00BF6EE1"/>
    <w:rsid w:val="00C004CB"/>
    <w:rsid w:val="00C017D8"/>
    <w:rsid w:val="00C01AE2"/>
    <w:rsid w:val="00C01CA8"/>
    <w:rsid w:val="00C02341"/>
    <w:rsid w:val="00C04E69"/>
    <w:rsid w:val="00C050BC"/>
    <w:rsid w:val="00C05F8E"/>
    <w:rsid w:val="00C06A68"/>
    <w:rsid w:val="00C06F22"/>
    <w:rsid w:val="00C10388"/>
    <w:rsid w:val="00C10B40"/>
    <w:rsid w:val="00C10FAE"/>
    <w:rsid w:val="00C11E79"/>
    <w:rsid w:val="00C11F69"/>
    <w:rsid w:val="00C1323A"/>
    <w:rsid w:val="00C13292"/>
    <w:rsid w:val="00C13313"/>
    <w:rsid w:val="00C147C5"/>
    <w:rsid w:val="00C155A3"/>
    <w:rsid w:val="00C15C5A"/>
    <w:rsid w:val="00C16A9D"/>
    <w:rsid w:val="00C16E7D"/>
    <w:rsid w:val="00C176FC"/>
    <w:rsid w:val="00C204AA"/>
    <w:rsid w:val="00C208A1"/>
    <w:rsid w:val="00C20C39"/>
    <w:rsid w:val="00C22724"/>
    <w:rsid w:val="00C22AF7"/>
    <w:rsid w:val="00C22CD5"/>
    <w:rsid w:val="00C22E7C"/>
    <w:rsid w:val="00C235B5"/>
    <w:rsid w:val="00C23F41"/>
    <w:rsid w:val="00C24328"/>
    <w:rsid w:val="00C25EFB"/>
    <w:rsid w:val="00C26284"/>
    <w:rsid w:val="00C26314"/>
    <w:rsid w:val="00C27996"/>
    <w:rsid w:val="00C27F6A"/>
    <w:rsid w:val="00C3093A"/>
    <w:rsid w:val="00C30E18"/>
    <w:rsid w:val="00C318A8"/>
    <w:rsid w:val="00C326EB"/>
    <w:rsid w:val="00C32A18"/>
    <w:rsid w:val="00C33519"/>
    <w:rsid w:val="00C34DD4"/>
    <w:rsid w:val="00C34F4C"/>
    <w:rsid w:val="00C366F5"/>
    <w:rsid w:val="00C3674C"/>
    <w:rsid w:val="00C36754"/>
    <w:rsid w:val="00C371BC"/>
    <w:rsid w:val="00C4037A"/>
    <w:rsid w:val="00C403B9"/>
    <w:rsid w:val="00C41C15"/>
    <w:rsid w:val="00C420AE"/>
    <w:rsid w:val="00C42CC7"/>
    <w:rsid w:val="00C42F8D"/>
    <w:rsid w:val="00C44FFF"/>
    <w:rsid w:val="00C45C0C"/>
    <w:rsid w:val="00C474A3"/>
    <w:rsid w:val="00C4768A"/>
    <w:rsid w:val="00C47A28"/>
    <w:rsid w:val="00C47F0D"/>
    <w:rsid w:val="00C50CF8"/>
    <w:rsid w:val="00C51991"/>
    <w:rsid w:val="00C51D16"/>
    <w:rsid w:val="00C52F74"/>
    <w:rsid w:val="00C53B50"/>
    <w:rsid w:val="00C54F1D"/>
    <w:rsid w:val="00C56897"/>
    <w:rsid w:val="00C57F3A"/>
    <w:rsid w:val="00C60160"/>
    <w:rsid w:val="00C60BF6"/>
    <w:rsid w:val="00C60DDC"/>
    <w:rsid w:val="00C61442"/>
    <w:rsid w:val="00C63F5A"/>
    <w:rsid w:val="00C649CC"/>
    <w:rsid w:val="00C66579"/>
    <w:rsid w:val="00C66BAD"/>
    <w:rsid w:val="00C674CB"/>
    <w:rsid w:val="00C67853"/>
    <w:rsid w:val="00C6787F"/>
    <w:rsid w:val="00C707C6"/>
    <w:rsid w:val="00C70D07"/>
    <w:rsid w:val="00C71546"/>
    <w:rsid w:val="00C71902"/>
    <w:rsid w:val="00C7191C"/>
    <w:rsid w:val="00C746AF"/>
    <w:rsid w:val="00C75188"/>
    <w:rsid w:val="00C75945"/>
    <w:rsid w:val="00C75A20"/>
    <w:rsid w:val="00C76976"/>
    <w:rsid w:val="00C775CE"/>
    <w:rsid w:val="00C77B03"/>
    <w:rsid w:val="00C800E9"/>
    <w:rsid w:val="00C80D6A"/>
    <w:rsid w:val="00C81252"/>
    <w:rsid w:val="00C8158D"/>
    <w:rsid w:val="00C82DD0"/>
    <w:rsid w:val="00C83798"/>
    <w:rsid w:val="00C84240"/>
    <w:rsid w:val="00C846C1"/>
    <w:rsid w:val="00C86045"/>
    <w:rsid w:val="00C869B7"/>
    <w:rsid w:val="00C871C6"/>
    <w:rsid w:val="00C8752A"/>
    <w:rsid w:val="00C8790D"/>
    <w:rsid w:val="00C904EA"/>
    <w:rsid w:val="00C90D91"/>
    <w:rsid w:val="00C90F4F"/>
    <w:rsid w:val="00C923E0"/>
    <w:rsid w:val="00C92946"/>
    <w:rsid w:val="00C92972"/>
    <w:rsid w:val="00C93A77"/>
    <w:rsid w:val="00C94A35"/>
    <w:rsid w:val="00C94A77"/>
    <w:rsid w:val="00C94E96"/>
    <w:rsid w:val="00C94F56"/>
    <w:rsid w:val="00C96D0C"/>
    <w:rsid w:val="00C9772C"/>
    <w:rsid w:val="00C97A2B"/>
    <w:rsid w:val="00C97C6C"/>
    <w:rsid w:val="00CA022A"/>
    <w:rsid w:val="00CA0535"/>
    <w:rsid w:val="00CA0F70"/>
    <w:rsid w:val="00CA0F96"/>
    <w:rsid w:val="00CA14C4"/>
    <w:rsid w:val="00CA161F"/>
    <w:rsid w:val="00CA1CA2"/>
    <w:rsid w:val="00CA2D61"/>
    <w:rsid w:val="00CA3091"/>
    <w:rsid w:val="00CA3C13"/>
    <w:rsid w:val="00CA47AA"/>
    <w:rsid w:val="00CA583A"/>
    <w:rsid w:val="00CA638B"/>
    <w:rsid w:val="00CA67E0"/>
    <w:rsid w:val="00CB0A14"/>
    <w:rsid w:val="00CB11A6"/>
    <w:rsid w:val="00CB167F"/>
    <w:rsid w:val="00CB19E4"/>
    <w:rsid w:val="00CB1A5C"/>
    <w:rsid w:val="00CB259A"/>
    <w:rsid w:val="00CB2880"/>
    <w:rsid w:val="00CB2965"/>
    <w:rsid w:val="00CB2FE1"/>
    <w:rsid w:val="00CB3B69"/>
    <w:rsid w:val="00CB3FE1"/>
    <w:rsid w:val="00CB5A53"/>
    <w:rsid w:val="00CB63DF"/>
    <w:rsid w:val="00CB642C"/>
    <w:rsid w:val="00CB6C1A"/>
    <w:rsid w:val="00CB6C83"/>
    <w:rsid w:val="00CB6FBF"/>
    <w:rsid w:val="00CB6FE6"/>
    <w:rsid w:val="00CB7524"/>
    <w:rsid w:val="00CC07AE"/>
    <w:rsid w:val="00CC0A6E"/>
    <w:rsid w:val="00CC0A96"/>
    <w:rsid w:val="00CC147B"/>
    <w:rsid w:val="00CC1F62"/>
    <w:rsid w:val="00CC202C"/>
    <w:rsid w:val="00CC3400"/>
    <w:rsid w:val="00CC3988"/>
    <w:rsid w:val="00CC3B9E"/>
    <w:rsid w:val="00CC50BF"/>
    <w:rsid w:val="00CC5819"/>
    <w:rsid w:val="00CC6C84"/>
    <w:rsid w:val="00CD0517"/>
    <w:rsid w:val="00CD12DB"/>
    <w:rsid w:val="00CD1CB7"/>
    <w:rsid w:val="00CD3BB5"/>
    <w:rsid w:val="00CD3D6C"/>
    <w:rsid w:val="00CD3E3C"/>
    <w:rsid w:val="00CD45D9"/>
    <w:rsid w:val="00CD4EF2"/>
    <w:rsid w:val="00CD5498"/>
    <w:rsid w:val="00CD649E"/>
    <w:rsid w:val="00CD69D5"/>
    <w:rsid w:val="00CD7199"/>
    <w:rsid w:val="00CE1C5B"/>
    <w:rsid w:val="00CE1C72"/>
    <w:rsid w:val="00CE3A25"/>
    <w:rsid w:val="00CE3A69"/>
    <w:rsid w:val="00CE3CAC"/>
    <w:rsid w:val="00CE446C"/>
    <w:rsid w:val="00CE4B8A"/>
    <w:rsid w:val="00CE6013"/>
    <w:rsid w:val="00CE63A5"/>
    <w:rsid w:val="00CE714B"/>
    <w:rsid w:val="00CE72B1"/>
    <w:rsid w:val="00CE7364"/>
    <w:rsid w:val="00CE7CC2"/>
    <w:rsid w:val="00CF04FD"/>
    <w:rsid w:val="00CF18D8"/>
    <w:rsid w:val="00CF29FE"/>
    <w:rsid w:val="00CF2F6B"/>
    <w:rsid w:val="00CF473C"/>
    <w:rsid w:val="00CF676F"/>
    <w:rsid w:val="00CF6F11"/>
    <w:rsid w:val="00CF79CA"/>
    <w:rsid w:val="00CF7B1B"/>
    <w:rsid w:val="00CF7D93"/>
    <w:rsid w:val="00D00280"/>
    <w:rsid w:val="00D002B0"/>
    <w:rsid w:val="00D0046C"/>
    <w:rsid w:val="00D00AD5"/>
    <w:rsid w:val="00D024F8"/>
    <w:rsid w:val="00D02EA8"/>
    <w:rsid w:val="00D03195"/>
    <w:rsid w:val="00D038E9"/>
    <w:rsid w:val="00D03AD5"/>
    <w:rsid w:val="00D04177"/>
    <w:rsid w:val="00D045AB"/>
    <w:rsid w:val="00D04865"/>
    <w:rsid w:val="00D0593F"/>
    <w:rsid w:val="00D05B77"/>
    <w:rsid w:val="00D05B98"/>
    <w:rsid w:val="00D06D18"/>
    <w:rsid w:val="00D06E4C"/>
    <w:rsid w:val="00D10749"/>
    <w:rsid w:val="00D10F13"/>
    <w:rsid w:val="00D118E6"/>
    <w:rsid w:val="00D12D11"/>
    <w:rsid w:val="00D13986"/>
    <w:rsid w:val="00D1459A"/>
    <w:rsid w:val="00D14B60"/>
    <w:rsid w:val="00D15238"/>
    <w:rsid w:val="00D15841"/>
    <w:rsid w:val="00D16564"/>
    <w:rsid w:val="00D17353"/>
    <w:rsid w:val="00D17B2C"/>
    <w:rsid w:val="00D17DF4"/>
    <w:rsid w:val="00D207FF"/>
    <w:rsid w:val="00D212C5"/>
    <w:rsid w:val="00D2176E"/>
    <w:rsid w:val="00D21FED"/>
    <w:rsid w:val="00D22968"/>
    <w:rsid w:val="00D23CCF"/>
    <w:rsid w:val="00D24210"/>
    <w:rsid w:val="00D243B0"/>
    <w:rsid w:val="00D24592"/>
    <w:rsid w:val="00D24A4E"/>
    <w:rsid w:val="00D252A2"/>
    <w:rsid w:val="00D253C9"/>
    <w:rsid w:val="00D25F45"/>
    <w:rsid w:val="00D26CD8"/>
    <w:rsid w:val="00D26EF9"/>
    <w:rsid w:val="00D276EA"/>
    <w:rsid w:val="00D27A6E"/>
    <w:rsid w:val="00D27AAE"/>
    <w:rsid w:val="00D30A0B"/>
    <w:rsid w:val="00D31BFE"/>
    <w:rsid w:val="00D3241D"/>
    <w:rsid w:val="00D32D50"/>
    <w:rsid w:val="00D33A69"/>
    <w:rsid w:val="00D33E43"/>
    <w:rsid w:val="00D34153"/>
    <w:rsid w:val="00D36065"/>
    <w:rsid w:val="00D3714C"/>
    <w:rsid w:val="00D373BD"/>
    <w:rsid w:val="00D37570"/>
    <w:rsid w:val="00D377CA"/>
    <w:rsid w:val="00D37FF1"/>
    <w:rsid w:val="00D407EC"/>
    <w:rsid w:val="00D40B3F"/>
    <w:rsid w:val="00D4206F"/>
    <w:rsid w:val="00D420BA"/>
    <w:rsid w:val="00D42508"/>
    <w:rsid w:val="00D442CC"/>
    <w:rsid w:val="00D44530"/>
    <w:rsid w:val="00D44602"/>
    <w:rsid w:val="00D456EB"/>
    <w:rsid w:val="00D4586D"/>
    <w:rsid w:val="00D46B36"/>
    <w:rsid w:val="00D47DD2"/>
    <w:rsid w:val="00D50B39"/>
    <w:rsid w:val="00D51445"/>
    <w:rsid w:val="00D51758"/>
    <w:rsid w:val="00D525B0"/>
    <w:rsid w:val="00D5324C"/>
    <w:rsid w:val="00D60C99"/>
    <w:rsid w:val="00D62179"/>
    <w:rsid w:val="00D625C8"/>
    <w:rsid w:val="00D62660"/>
    <w:rsid w:val="00D63CA2"/>
    <w:rsid w:val="00D6408A"/>
    <w:rsid w:val="00D6456A"/>
    <w:rsid w:val="00D65921"/>
    <w:rsid w:val="00D65F45"/>
    <w:rsid w:val="00D66459"/>
    <w:rsid w:val="00D66D8B"/>
    <w:rsid w:val="00D66F62"/>
    <w:rsid w:val="00D674F8"/>
    <w:rsid w:val="00D678AA"/>
    <w:rsid w:val="00D67AC9"/>
    <w:rsid w:val="00D67B6C"/>
    <w:rsid w:val="00D67CEF"/>
    <w:rsid w:val="00D707F7"/>
    <w:rsid w:val="00D71DB3"/>
    <w:rsid w:val="00D72631"/>
    <w:rsid w:val="00D732B6"/>
    <w:rsid w:val="00D733F7"/>
    <w:rsid w:val="00D7483E"/>
    <w:rsid w:val="00D7571C"/>
    <w:rsid w:val="00D76B67"/>
    <w:rsid w:val="00D772B7"/>
    <w:rsid w:val="00D77A33"/>
    <w:rsid w:val="00D83355"/>
    <w:rsid w:val="00D833E0"/>
    <w:rsid w:val="00D83568"/>
    <w:rsid w:val="00D835FB"/>
    <w:rsid w:val="00D83D83"/>
    <w:rsid w:val="00D84474"/>
    <w:rsid w:val="00D845E4"/>
    <w:rsid w:val="00D8463C"/>
    <w:rsid w:val="00D85388"/>
    <w:rsid w:val="00D865D4"/>
    <w:rsid w:val="00D86EB2"/>
    <w:rsid w:val="00D87514"/>
    <w:rsid w:val="00D87E43"/>
    <w:rsid w:val="00D90F49"/>
    <w:rsid w:val="00D91320"/>
    <w:rsid w:val="00D915F9"/>
    <w:rsid w:val="00D91693"/>
    <w:rsid w:val="00D9182A"/>
    <w:rsid w:val="00D91B5C"/>
    <w:rsid w:val="00D9462D"/>
    <w:rsid w:val="00D95A46"/>
    <w:rsid w:val="00D95B92"/>
    <w:rsid w:val="00D969C8"/>
    <w:rsid w:val="00D96D31"/>
    <w:rsid w:val="00DA0758"/>
    <w:rsid w:val="00DA1995"/>
    <w:rsid w:val="00DA22E4"/>
    <w:rsid w:val="00DA2E5D"/>
    <w:rsid w:val="00DA403B"/>
    <w:rsid w:val="00DA6B11"/>
    <w:rsid w:val="00DA744E"/>
    <w:rsid w:val="00DA7472"/>
    <w:rsid w:val="00DA7874"/>
    <w:rsid w:val="00DA7E34"/>
    <w:rsid w:val="00DB0933"/>
    <w:rsid w:val="00DB4CCD"/>
    <w:rsid w:val="00DB511A"/>
    <w:rsid w:val="00DB5693"/>
    <w:rsid w:val="00DB5F06"/>
    <w:rsid w:val="00DB6209"/>
    <w:rsid w:val="00DC10A5"/>
    <w:rsid w:val="00DC121C"/>
    <w:rsid w:val="00DC12D6"/>
    <w:rsid w:val="00DC2D81"/>
    <w:rsid w:val="00DC2E33"/>
    <w:rsid w:val="00DC307E"/>
    <w:rsid w:val="00DC3262"/>
    <w:rsid w:val="00DC37B9"/>
    <w:rsid w:val="00DC398A"/>
    <w:rsid w:val="00DC5390"/>
    <w:rsid w:val="00DC54A4"/>
    <w:rsid w:val="00DC5B9F"/>
    <w:rsid w:val="00DC5EDD"/>
    <w:rsid w:val="00DC64AF"/>
    <w:rsid w:val="00DC670B"/>
    <w:rsid w:val="00DC68A1"/>
    <w:rsid w:val="00DC7869"/>
    <w:rsid w:val="00DD02C4"/>
    <w:rsid w:val="00DD057A"/>
    <w:rsid w:val="00DD0658"/>
    <w:rsid w:val="00DD124F"/>
    <w:rsid w:val="00DD1774"/>
    <w:rsid w:val="00DD19D7"/>
    <w:rsid w:val="00DD1C51"/>
    <w:rsid w:val="00DD2A6C"/>
    <w:rsid w:val="00DD3261"/>
    <w:rsid w:val="00DD32B4"/>
    <w:rsid w:val="00DD53CF"/>
    <w:rsid w:val="00DD653C"/>
    <w:rsid w:val="00DD6AAB"/>
    <w:rsid w:val="00DD6AD9"/>
    <w:rsid w:val="00DD751E"/>
    <w:rsid w:val="00DD7739"/>
    <w:rsid w:val="00DD7A02"/>
    <w:rsid w:val="00DD7EB2"/>
    <w:rsid w:val="00DE02E2"/>
    <w:rsid w:val="00DE1787"/>
    <w:rsid w:val="00DE19AD"/>
    <w:rsid w:val="00DE1BFF"/>
    <w:rsid w:val="00DE1D77"/>
    <w:rsid w:val="00DE2079"/>
    <w:rsid w:val="00DE5051"/>
    <w:rsid w:val="00DE584B"/>
    <w:rsid w:val="00DE611A"/>
    <w:rsid w:val="00DE656E"/>
    <w:rsid w:val="00DE69CC"/>
    <w:rsid w:val="00DE6D0C"/>
    <w:rsid w:val="00DE7069"/>
    <w:rsid w:val="00DF0893"/>
    <w:rsid w:val="00DF32C0"/>
    <w:rsid w:val="00DF37D7"/>
    <w:rsid w:val="00DF4154"/>
    <w:rsid w:val="00DF45E2"/>
    <w:rsid w:val="00DF619C"/>
    <w:rsid w:val="00DF620B"/>
    <w:rsid w:val="00DF6685"/>
    <w:rsid w:val="00DF723F"/>
    <w:rsid w:val="00DF7599"/>
    <w:rsid w:val="00DF7B7E"/>
    <w:rsid w:val="00E008C9"/>
    <w:rsid w:val="00E00BBD"/>
    <w:rsid w:val="00E00E5A"/>
    <w:rsid w:val="00E028AB"/>
    <w:rsid w:val="00E03074"/>
    <w:rsid w:val="00E03506"/>
    <w:rsid w:val="00E03ACF"/>
    <w:rsid w:val="00E0446F"/>
    <w:rsid w:val="00E0482C"/>
    <w:rsid w:val="00E04C91"/>
    <w:rsid w:val="00E04E85"/>
    <w:rsid w:val="00E05C07"/>
    <w:rsid w:val="00E05DA4"/>
    <w:rsid w:val="00E072E7"/>
    <w:rsid w:val="00E0753D"/>
    <w:rsid w:val="00E076EC"/>
    <w:rsid w:val="00E07BCC"/>
    <w:rsid w:val="00E10E23"/>
    <w:rsid w:val="00E11856"/>
    <w:rsid w:val="00E11D78"/>
    <w:rsid w:val="00E12060"/>
    <w:rsid w:val="00E12613"/>
    <w:rsid w:val="00E13196"/>
    <w:rsid w:val="00E13CAD"/>
    <w:rsid w:val="00E144E6"/>
    <w:rsid w:val="00E14618"/>
    <w:rsid w:val="00E156E2"/>
    <w:rsid w:val="00E16777"/>
    <w:rsid w:val="00E16FC8"/>
    <w:rsid w:val="00E175EC"/>
    <w:rsid w:val="00E1779C"/>
    <w:rsid w:val="00E1794C"/>
    <w:rsid w:val="00E17962"/>
    <w:rsid w:val="00E17C31"/>
    <w:rsid w:val="00E17C5E"/>
    <w:rsid w:val="00E2161F"/>
    <w:rsid w:val="00E2177A"/>
    <w:rsid w:val="00E227EB"/>
    <w:rsid w:val="00E23E1B"/>
    <w:rsid w:val="00E26CB9"/>
    <w:rsid w:val="00E26DBB"/>
    <w:rsid w:val="00E2703C"/>
    <w:rsid w:val="00E27505"/>
    <w:rsid w:val="00E277B2"/>
    <w:rsid w:val="00E27F92"/>
    <w:rsid w:val="00E30393"/>
    <w:rsid w:val="00E30CB2"/>
    <w:rsid w:val="00E31C9C"/>
    <w:rsid w:val="00E32BD3"/>
    <w:rsid w:val="00E32BDE"/>
    <w:rsid w:val="00E33033"/>
    <w:rsid w:val="00E3323D"/>
    <w:rsid w:val="00E3502A"/>
    <w:rsid w:val="00E353E0"/>
    <w:rsid w:val="00E3553E"/>
    <w:rsid w:val="00E3566B"/>
    <w:rsid w:val="00E359D4"/>
    <w:rsid w:val="00E35A71"/>
    <w:rsid w:val="00E3624F"/>
    <w:rsid w:val="00E3629A"/>
    <w:rsid w:val="00E36782"/>
    <w:rsid w:val="00E37272"/>
    <w:rsid w:val="00E37330"/>
    <w:rsid w:val="00E37BE0"/>
    <w:rsid w:val="00E402E9"/>
    <w:rsid w:val="00E40590"/>
    <w:rsid w:val="00E41010"/>
    <w:rsid w:val="00E4176A"/>
    <w:rsid w:val="00E43307"/>
    <w:rsid w:val="00E43B45"/>
    <w:rsid w:val="00E440DF"/>
    <w:rsid w:val="00E4472B"/>
    <w:rsid w:val="00E44B59"/>
    <w:rsid w:val="00E458B9"/>
    <w:rsid w:val="00E45EF2"/>
    <w:rsid w:val="00E463C4"/>
    <w:rsid w:val="00E467BE"/>
    <w:rsid w:val="00E4685F"/>
    <w:rsid w:val="00E47CF7"/>
    <w:rsid w:val="00E50361"/>
    <w:rsid w:val="00E50CE4"/>
    <w:rsid w:val="00E5110C"/>
    <w:rsid w:val="00E524E2"/>
    <w:rsid w:val="00E527F5"/>
    <w:rsid w:val="00E53D8E"/>
    <w:rsid w:val="00E54E58"/>
    <w:rsid w:val="00E54F8D"/>
    <w:rsid w:val="00E564C5"/>
    <w:rsid w:val="00E56A32"/>
    <w:rsid w:val="00E57952"/>
    <w:rsid w:val="00E60107"/>
    <w:rsid w:val="00E60C8E"/>
    <w:rsid w:val="00E612C9"/>
    <w:rsid w:val="00E61E62"/>
    <w:rsid w:val="00E62BC2"/>
    <w:rsid w:val="00E6382D"/>
    <w:rsid w:val="00E63F35"/>
    <w:rsid w:val="00E65467"/>
    <w:rsid w:val="00E65B6E"/>
    <w:rsid w:val="00E661EA"/>
    <w:rsid w:val="00E674F0"/>
    <w:rsid w:val="00E67EC1"/>
    <w:rsid w:val="00E70A91"/>
    <w:rsid w:val="00E70CC8"/>
    <w:rsid w:val="00E7257B"/>
    <w:rsid w:val="00E74513"/>
    <w:rsid w:val="00E74C6D"/>
    <w:rsid w:val="00E75254"/>
    <w:rsid w:val="00E75795"/>
    <w:rsid w:val="00E766C4"/>
    <w:rsid w:val="00E768E1"/>
    <w:rsid w:val="00E77853"/>
    <w:rsid w:val="00E805DB"/>
    <w:rsid w:val="00E81309"/>
    <w:rsid w:val="00E81EE4"/>
    <w:rsid w:val="00E83A32"/>
    <w:rsid w:val="00E854EB"/>
    <w:rsid w:val="00E85623"/>
    <w:rsid w:val="00E860D9"/>
    <w:rsid w:val="00E873F2"/>
    <w:rsid w:val="00E87D1C"/>
    <w:rsid w:val="00E87D58"/>
    <w:rsid w:val="00E901E9"/>
    <w:rsid w:val="00E9021F"/>
    <w:rsid w:val="00E90427"/>
    <w:rsid w:val="00E90655"/>
    <w:rsid w:val="00E908AA"/>
    <w:rsid w:val="00E90A69"/>
    <w:rsid w:val="00E9139E"/>
    <w:rsid w:val="00E91922"/>
    <w:rsid w:val="00E92898"/>
    <w:rsid w:val="00E92BEE"/>
    <w:rsid w:val="00E938E6"/>
    <w:rsid w:val="00E93A20"/>
    <w:rsid w:val="00E94933"/>
    <w:rsid w:val="00E95D0F"/>
    <w:rsid w:val="00E961CC"/>
    <w:rsid w:val="00E967E7"/>
    <w:rsid w:val="00E971FD"/>
    <w:rsid w:val="00E97949"/>
    <w:rsid w:val="00E97F17"/>
    <w:rsid w:val="00EA0B7B"/>
    <w:rsid w:val="00EA0D30"/>
    <w:rsid w:val="00EA1E88"/>
    <w:rsid w:val="00EA399F"/>
    <w:rsid w:val="00EA3A34"/>
    <w:rsid w:val="00EA3F28"/>
    <w:rsid w:val="00EA4259"/>
    <w:rsid w:val="00EA5EDC"/>
    <w:rsid w:val="00EA60A3"/>
    <w:rsid w:val="00EA6BD9"/>
    <w:rsid w:val="00EA717B"/>
    <w:rsid w:val="00EB11D6"/>
    <w:rsid w:val="00EB1BF6"/>
    <w:rsid w:val="00EB2532"/>
    <w:rsid w:val="00EB2E24"/>
    <w:rsid w:val="00EB35A5"/>
    <w:rsid w:val="00EB3E56"/>
    <w:rsid w:val="00EB470E"/>
    <w:rsid w:val="00EB49F0"/>
    <w:rsid w:val="00EB5469"/>
    <w:rsid w:val="00EB5594"/>
    <w:rsid w:val="00EB695F"/>
    <w:rsid w:val="00EB69EC"/>
    <w:rsid w:val="00EB6DA8"/>
    <w:rsid w:val="00EB6FB6"/>
    <w:rsid w:val="00EB7E68"/>
    <w:rsid w:val="00EB7F5B"/>
    <w:rsid w:val="00EC0676"/>
    <w:rsid w:val="00EC093E"/>
    <w:rsid w:val="00EC0C0A"/>
    <w:rsid w:val="00EC0DB0"/>
    <w:rsid w:val="00EC1C5D"/>
    <w:rsid w:val="00EC21E4"/>
    <w:rsid w:val="00EC2D15"/>
    <w:rsid w:val="00EC2D6C"/>
    <w:rsid w:val="00EC3F6E"/>
    <w:rsid w:val="00EC46CE"/>
    <w:rsid w:val="00EC4E71"/>
    <w:rsid w:val="00EC532C"/>
    <w:rsid w:val="00EC5B6E"/>
    <w:rsid w:val="00EC5F6A"/>
    <w:rsid w:val="00EC6E9F"/>
    <w:rsid w:val="00EC7084"/>
    <w:rsid w:val="00EC7E27"/>
    <w:rsid w:val="00ED0088"/>
    <w:rsid w:val="00ED0224"/>
    <w:rsid w:val="00ED0A33"/>
    <w:rsid w:val="00ED0BB6"/>
    <w:rsid w:val="00ED0D69"/>
    <w:rsid w:val="00ED186B"/>
    <w:rsid w:val="00ED1A21"/>
    <w:rsid w:val="00ED237E"/>
    <w:rsid w:val="00ED23AE"/>
    <w:rsid w:val="00ED2F9C"/>
    <w:rsid w:val="00ED4387"/>
    <w:rsid w:val="00ED6643"/>
    <w:rsid w:val="00ED7742"/>
    <w:rsid w:val="00ED7AE8"/>
    <w:rsid w:val="00EE0FD7"/>
    <w:rsid w:val="00EE180E"/>
    <w:rsid w:val="00EE1EC7"/>
    <w:rsid w:val="00EE222C"/>
    <w:rsid w:val="00EE2FBD"/>
    <w:rsid w:val="00EE3392"/>
    <w:rsid w:val="00EE354C"/>
    <w:rsid w:val="00EE511C"/>
    <w:rsid w:val="00EE669C"/>
    <w:rsid w:val="00EE712B"/>
    <w:rsid w:val="00EE71D9"/>
    <w:rsid w:val="00EF21EC"/>
    <w:rsid w:val="00EF2AB5"/>
    <w:rsid w:val="00EF3333"/>
    <w:rsid w:val="00EF34E9"/>
    <w:rsid w:val="00EF36A5"/>
    <w:rsid w:val="00EF52C6"/>
    <w:rsid w:val="00EF550F"/>
    <w:rsid w:val="00EF58B2"/>
    <w:rsid w:val="00EF5940"/>
    <w:rsid w:val="00EF72B0"/>
    <w:rsid w:val="00F014CD"/>
    <w:rsid w:val="00F062B7"/>
    <w:rsid w:val="00F06887"/>
    <w:rsid w:val="00F06BEB"/>
    <w:rsid w:val="00F075BE"/>
    <w:rsid w:val="00F07BA9"/>
    <w:rsid w:val="00F13EA3"/>
    <w:rsid w:val="00F154CC"/>
    <w:rsid w:val="00F15D79"/>
    <w:rsid w:val="00F16422"/>
    <w:rsid w:val="00F17610"/>
    <w:rsid w:val="00F17ACD"/>
    <w:rsid w:val="00F2119F"/>
    <w:rsid w:val="00F22DA4"/>
    <w:rsid w:val="00F23D17"/>
    <w:rsid w:val="00F23D79"/>
    <w:rsid w:val="00F248D1"/>
    <w:rsid w:val="00F24E16"/>
    <w:rsid w:val="00F25394"/>
    <w:rsid w:val="00F254D4"/>
    <w:rsid w:val="00F25A9B"/>
    <w:rsid w:val="00F26372"/>
    <w:rsid w:val="00F263D7"/>
    <w:rsid w:val="00F273C5"/>
    <w:rsid w:val="00F279CB"/>
    <w:rsid w:val="00F27C94"/>
    <w:rsid w:val="00F300D1"/>
    <w:rsid w:val="00F306EC"/>
    <w:rsid w:val="00F307BC"/>
    <w:rsid w:val="00F31407"/>
    <w:rsid w:val="00F318D8"/>
    <w:rsid w:val="00F319CC"/>
    <w:rsid w:val="00F31CDA"/>
    <w:rsid w:val="00F33757"/>
    <w:rsid w:val="00F344BE"/>
    <w:rsid w:val="00F348A8"/>
    <w:rsid w:val="00F34C01"/>
    <w:rsid w:val="00F37543"/>
    <w:rsid w:val="00F37C71"/>
    <w:rsid w:val="00F37E6D"/>
    <w:rsid w:val="00F40EEB"/>
    <w:rsid w:val="00F416B5"/>
    <w:rsid w:val="00F43747"/>
    <w:rsid w:val="00F43EE5"/>
    <w:rsid w:val="00F44024"/>
    <w:rsid w:val="00F44154"/>
    <w:rsid w:val="00F44216"/>
    <w:rsid w:val="00F44411"/>
    <w:rsid w:val="00F45EB2"/>
    <w:rsid w:val="00F46B3B"/>
    <w:rsid w:val="00F47C5B"/>
    <w:rsid w:val="00F50136"/>
    <w:rsid w:val="00F5049A"/>
    <w:rsid w:val="00F50656"/>
    <w:rsid w:val="00F506B9"/>
    <w:rsid w:val="00F50F81"/>
    <w:rsid w:val="00F54CF5"/>
    <w:rsid w:val="00F567C7"/>
    <w:rsid w:val="00F56DA2"/>
    <w:rsid w:val="00F56EE0"/>
    <w:rsid w:val="00F575B7"/>
    <w:rsid w:val="00F57CBC"/>
    <w:rsid w:val="00F57D92"/>
    <w:rsid w:val="00F6031E"/>
    <w:rsid w:val="00F60BCA"/>
    <w:rsid w:val="00F60F33"/>
    <w:rsid w:val="00F62E64"/>
    <w:rsid w:val="00F65F55"/>
    <w:rsid w:val="00F6635A"/>
    <w:rsid w:val="00F667AD"/>
    <w:rsid w:val="00F70373"/>
    <w:rsid w:val="00F70FC3"/>
    <w:rsid w:val="00F719AB"/>
    <w:rsid w:val="00F729B4"/>
    <w:rsid w:val="00F74124"/>
    <w:rsid w:val="00F74713"/>
    <w:rsid w:val="00F765C8"/>
    <w:rsid w:val="00F766BA"/>
    <w:rsid w:val="00F76BF0"/>
    <w:rsid w:val="00F7722A"/>
    <w:rsid w:val="00F82572"/>
    <w:rsid w:val="00F82991"/>
    <w:rsid w:val="00F8309B"/>
    <w:rsid w:val="00F83C0B"/>
    <w:rsid w:val="00F85213"/>
    <w:rsid w:val="00F855F0"/>
    <w:rsid w:val="00F8599F"/>
    <w:rsid w:val="00F86984"/>
    <w:rsid w:val="00F8699F"/>
    <w:rsid w:val="00F86AB5"/>
    <w:rsid w:val="00F87DC6"/>
    <w:rsid w:val="00F87E8F"/>
    <w:rsid w:val="00F90DC7"/>
    <w:rsid w:val="00F90E3B"/>
    <w:rsid w:val="00F90EF4"/>
    <w:rsid w:val="00F90FB2"/>
    <w:rsid w:val="00F91837"/>
    <w:rsid w:val="00F92A9A"/>
    <w:rsid w:val="00F935C6"/>
    <w:rsid w:val="00F9378E"/>
    <w:rsid w:val="00F94A61"/>
    <w:rsid w:val="00F94E19"/>
    <w:rsid w:val="00F958C5"/>
    <w:rsid w:val="00F961B8"/>
    <w:rsid w:val="00F96693"/>
    <w:rsid w:val="00F96847"/>
    <w:rsid w:val="00F96D0F"/>
    <w:rsid w:val="00F979A7"/>
    <w:rsid w:val="00F97FE6"/>
    <w:rsid w:val="00FA1085"/>
    <w:rsid w:val="00FA1163"/>
    <w:rsid w:val="00FA2A70"/>
    <w:rsid w:val="00FA2A89"/>
    <w:rsid w:val="00FA37F2"/>
    <w:rsid w:val="00FA3982"/>
    <w:rsid w:val="00FA47B1"/>
    <w:rsid w:val="00FA5583"/>
    <w:rsid w:val="00FA55D6"/>
    <w:rsid w:val="00FA5EF2"/>
    <w:rsid w:val="00FA6E2F"/>
    <w:rsid w:val="00FA7521"/>
    <w:rsid w:val="00FA784A"/>
    <w:rsid w:val="00FB1017"/>
    <w:rsid w:val="00FB1803"/>
    <w:rsid w:val="00FB3011"/>
    <w:rsid w:val="00FB4F76"/>
    <w:rsid w:val="00FB59DB"/>
    <w:rsid w:val="00FB7AF4"/>
    <w:rsid w:val="00FC0F22"/>
    <w:rsid w:val="00FC16D9"/>
    <w:rsid w:val="00FC1D34"/>
    <w:rsid w:val="00FC337C"/>
    <w:rsid w:val="00FC34AC"/>
    <w:rsid w:val="00FC4272"/>
    <w:rsid w:val="00FC498E"/>
    <w:rsid w:val="00FC4E24"/>
    <w:rsid w:val="00FC6072"/>
    <w:rsid w:val="00FC63E0"/>
    <w:rsid w:val="00FC684B"/>
    <w:rsid w:val="00FC6CB9"/>
    <w:rsid w:val="00FC6EDA"/>
    <w:rsid w:val="00FC6F9F"/>
    <w:rsid w:val="00FC7C2A"/>
    <w:rsid w:val="00FD0268"/>
    <w:rsid w:val="00FD02C6"/>
    <w:rsid w:val="00FD0350"/>
    <w:rsid w:val="00FD1EDB"/>
    <w:rsid w:val="00FD27A5"/>
    <w:rsid w:val="00FD3015"/>
    <w:rsid w:val="00FD3624"/>
    <w:rsid w:val="00FD3C81"/>
    <w:rsid w:val="00FD56E9"/>
    <w:rsid w:val="00FD61E7"/>
    <w:rsid w:val="00FD7871"/>
    <w:rsid w:val="00FE0C8D"/>
    <w:rsid w:val="00FE1150"/>
    <w:rsid w:val="00FE12DA"/>
    <w:rsid w:val="00FE2D4C"/>
    <w:rsid w:val="00FE3853"/>
    <w:rsid w:val="00FE41AD"/>
    <w:rsid w:val="00FE46FE"/>
    <w:rsid w:val="00FE53FC"/>
    <w:rsid w:val="00FE5E16"/>
    <w:rsid w:val="00FE6A20"/>
    <w:rsid w:val="00FE71F3"/>
    <w:rsid w:val="00FE774F"/>
    <w:rsid w:val="00FE7A28"/>
    <w:rsid w:val="00FF002A"/>
    <w:rsid w:val="00FF0148"/>
    <w:rsid w:val="00FF18F2"/>
    <w:rsid w:val="00FF1BFD"/>
    <w:rsid w:val="00FF1F7E"/>
    <w:rsid w:val="00FF249A"/>
    <w:rsid w:val="00FF2E31"/>
    <w:rsid w:val="00FF3C1C"/>
    <w:rsid w:val="00FF3E95"/>
    <w:rsid w:val="00FF46C1"/>
    <w:rsid w:val="00FF4C50"/>
    <w:rsid w:val="00FF7041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CA2391"/>
  <w15:docId w15:val="{064E48AA-299F-407A-BE04-941C5C45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189F"/>
    <w:rPr>
      <w:rFonts w:ascii="Arial" w:hAnsi="Arial" w:cs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720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table" w:styleId="TableGrid">
    <w:name w:val="Table Grid"/>
    <w:basedOn w:val="TableNormal"/>
    <w:rsid w:val="00574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Address">
    <w:name w:val="envelope address"/>
    <w:basedOn w:val="Normal"/>
    <w:rsid w:val="006361EB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table" w:customStyle="1" w:styleId="Table">
    <w:name w:val="Table"/>
    <w:aliases w:val="1 row,1 column,white font,black background"/>
    <w:basedOn w:val="TableNormal"/>
    <w:rsid w:val="006A1621"/>
    <w:pPr>
      <w:spacing w:before="120" w:after="120"/>
      <w:jc w:val="center"/>
    </w:pPr>
    <w:rPr>
      <w:b/>
      <w:color w:val="FFFFFF"/>
      <w:sz w:val="28"/>
    </w:rPr>
    <w:tblPr>
      <w:jc w:val="center"/>
    </w:tblPr>
    <w:trPr>
      <w:jc w:val="center"/>
    </w:trPr>
    <w:tcPr>
      <w:shd w:val="clear" w:color="auto" w:fill="000000"/>
      <w:vAlign w:val="center"/>
    </w:tcPr>
  </w:style>
  <w:style w:type="character" w:styleId="Hyperlink">
    <w:name w:val="Hyperlink"/>
    <w:basedOn w:val="DefaultParagraphFont"/>
    <w:rsid w:val="002953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72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2004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5720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er">
    <w:name w:val="header"/>
    <w:basedOn w:val="Normal"/>
    <w:link w:val="HeaderChar"/>
    <w:rsid w:val="00D341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4153"/>
    <w:rPr>
      <w:rFonts w:ascii="Arial" w:hAnsi="Arial" w:cs="Arial"/>
      <w:lang w:eastAsia="en-US"/>
    </w:rPr>
  </w:style>
  <w:style w:type="paragraph" w:styleId="Footer">
    <w:name w:val="footer"/>
    <w:basedOn w:val="Normal"/>
    <w:link w:val="FooterChar"/>
    <w:rsid w:val="00D341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4153"/>
    <w:rPr>
      <w:rFonts w:ascii="Arial" w:hAnsi="Arial" w:cs="Arial"/>
      <w:lang w:eastAsia="en-US"/>
    </w:rPr>
  </w:style>
  <w:style w:type="paragraph" w:customStyle="1" w:styleId="Default">
    <w:name w:val="Default"/>
    <w:rsid w:val="00831C7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5669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1300-Info-Systems\1470-Pub-Relations\01-Gen\Press-Releases\!Template\00%20Media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 Media release template.dotx</Template>
  <TotalTime>1</TotalTime>
  <Pages>1</Pages>
  <Words>142</Words>
  <Characters>814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DOC</Company>
  <LinksUpToDate>false</LinksUpToDate>
  <CharactersWithSpaces>955</CharactersWithSpaces>
  <SharedDoc>false</SharedDoc>
  <HLinks>
    <vt:vector size="6" baseType="variant">
      <vt:variant>
        <vt:i4>6422616</vt:i4>
      </vt:variant>
      <vt:variant>
        <vt:i4>0</vt:i4>
      </vt:variant>
      <vt:variant>
        <vt:i4>0</vt:i4>
      </vt:variant>
      <vt:variant>
        <vt:i4>5</vt:i4>
      </vt:variant>
      <vt:variant>
        <vt:lpwstr>mailto:mstamhuis@district.coldstream.bc.ca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 Netzel</dc:creator>
  <cp:lastModifiedBy>Keri-Ann Austin</cp:lastModifiedBy>
  <cp:revision>2</cp:revision>
  <cp:lastPrinted>2013-11-08T17:22:00Z</cp:lastPrinted>
  <dcterms:created xsi:type="dcterms:W3CDTF">2025-05-30T18:29:00Z</dcterms:created>
  <dcterms:modified xsi:type="dcterms:W3CDTF">2025-05-30T18:29:00Z</dcterms:modified>
</cp:coreProperties>
</file>